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82BD0" w14:textId="5855A16D" w:rsidR="00510A53" w:rsidRPr="00665F82" w:rsidRDefault="00510A53" w:rsidP="00665F82">
      <w:pPr>
        <w:jc w:val="center"/>
        <w:rPr>
          <w:b/>
          <w:bCs/>
          <w:u w:val="single"/>
        </w:rPr>
      </w:pPr>
      <w:r w:rsidRPr="00665F82">
        <w:rPr>
          <w:b/>
          <w:bCs/>
          <w:u w:val="single"/>
        </w:rPr>
        <w:t xml:space="preserve">List of screen recordings with </w:t>
      </w:r>
      <w:r w:rsidR="00665F82" w:rsidRPr="00665F82">
        <w:rPr>
          <w:b/>
          <w:bCs/>
          <w:u w:val="single"/>
        </w:rPr>
        <w:t>corresponding steps</w:t>
      </w:r>
    </w:p>
    <w:p w14:paraId="5533AF13" w14:textId="52E598F0" w:rsidR="00E62CC7" w:rsidRDefault="00846016">
      <w:r>
        <w:t>Screenshot 1:</w:t>
      </w:r>
      <w:r w:rsidR="00D97AC4">
        <w:t xml:space="preserve"> Step 3.1.1</w:t>
      </w:r>
    </w:p>
    <w:p w14:paraId="24D06D26" w14:textId="48F7C9D0" w:rsidR="00846016" w:rsidRDefault="00846016">
      <w:r>
        <w:t>Screenshot 2:</w:t>
      </w:r>
      <w:r w:rsidR="00D97AC4">
        <w:t xml:space="preserve"> Step 3.1.2</w:t>
      </w:r>
    </w:p>
    <w:p w14:paraId="337AA931" w14:textId="7D950603" w:rsidR="00846016" w:rsidRDefault="00846016">
      <w:r>
        <w:t xml:space="preserve">Screenshot 3: </w:t>
      </w:r>
      <w:r w:rsidR="00D97AC4">
        <w:t>Step 3.2.1</w:t>
      </w:r>
    </w:p>
    <w:p w14:paraId="26F9D150" w14:textId="160AAA27" w:rsidR="00846016" w:rsidRDefault="00846016">
      <w:r>
        <w:t xml:space="preserve">Screenshot 4: </w:t>
      </w:r>
      <w:r w:rsidR="00D97AC4">
        <w:t>Step 3.2.2</w:t>
      </w:r>
    </w:p>
    <w:p w14:paraId="34DCB5BE" w14:textId="1E155C86" w:rsidR="00846016" w:rsidRDefault="00846016">
      <w:r>
        <w:t>Screenshot 5:</w:t>
      </w:r>
      <w:r w:rsidR="00F72443">
        <w:t xml:space="preserve"> </w:t>
      </w:r>
      <w:r w:rsidR="00510A53">
        <w:t xml:space="preserve">Step </w:t>
      </w:r>
      <w:r w:rsidR="00F72443">
        <w:t>3.3</w:t>
      </w:r>
      <w:r w:rsidR="006A79E1">
        <w:t>.1</w:t>
      </w:r>
    </w:p>
    <w:p w14:paraId="1AD9B600" w14:textId="5C891CFE" w:rsidR="006A79E1" w:rsidRDefault="006A79E1">
      <w:r>
        <w:t xml:space="preserve">Screenshot 6: </w:t>
      </w:r>
      <w:r w:rsidR="00510A53">
        <w:t xml:space="preserve">Step </w:t>
      </w:r>
      <w:r>
        <w:t>3.4.1</w:t>
      </w:r>
    </w:p>
    <w:p w14:paraId="61524C93" w14:textId="3BE8619A" w:rsidR="006A79E1" w:rsidRDefault="006A79E1">
      <w:r>
        <w:t xml:space="preserve">Screenshot 7: </w:t>
      </w:r>
      <w:r w:rsidR="00510A53">
        <w:t xml:space="preserve">Step </w:t>
      </w:r>
      <w:r>
        <w:t>3.5.1</w:t>
      </w:r>
    </w:p>
    <w:p w14:paraId="1BF6A02C" w14:textId="36D0ADA0" w:rsidR="006A79E1" w:rsidRDefault="006A79E1">
      <w:r>
        <w:t>Screenshot 8:</w:t>
      </w:r>
      <w:r w:rsidR="00510A53">
        <w:t xml:space="preserve"> Step</w:t>
      </w:r>
      <w:r>
        <w:t xml:space="preserve"> 3.6.1</w:t>
      </w:r>
    </w:p>
    <w:p w14:paraId="691826C7" w14:textId="6E2A1D32" w:rsidR="006A79E1" w:rsidRDefault="006A79E1">
      <w:r>
        <w:t xml:space="preserve">Screenshot 9: </w:t>
      </w:r>
      <w:r w:rsidR="00510A53">
        <w:t xml:space="preserve">Step </w:t>
      </w:r>
      <w:r>
        <w:t>3.6.2</w:t>
      </w:r>
    </w:p>
    <w:p w14:paraId="5FA23A73" w14:textId="663CFAD2" w:rsidR="00773EB5" w:rsidRDefault="00773EB5">
      <w:r>
        <w:t xml:space="preserve">Screenshot 10: </w:t>
      </w:r>
      <w:r w:rsidR="00510A53">
        <w:t xml:space="preserve">Step </w:t>
      </w:r>
      <w:r>
        <w:t>3.7.1</w:t>
      </w:r>
    </w:p>
    <w:p w14:paraId="2B0A68CA" w14:textId="6CFD423E" w:rsidR="00773EB5" w:rsidRDefault="00773EB5">
      <w:r>
        <w:t xml:space="preserve">Screenshot 11: </w:t>
      </w:r>
      <w:r w:rsidR="00510A53">
        <w:t xml:space="preserve">Step </w:t>
      </w:r>
      <w:r>
        <w:t>3.8.1</w:t>
      </w:r>
    </w:p>
    <w:p w14:paraId="33A64DBB" w14:textId="062006A9" w:rsidR="00773EB5" w:rsidRDefault="00773EB5">
      <w:r>
        <w:t xml:space="preserve">Screenshot 12: </w:t>
      </w:r>
      <w:r w:rsidR="00510A53">
        <w:t xml:space="preserve">Step </w:t>
      </w:r>
      <w:r>
        <w:t>3.8.2</w:t>
      </w:r>
    </w:p>
    <w:p w14:paraId="6C0A43FE" w14:textId="6F7D00E6" w:rsidR="00592FF6" w:rsidRDefault="00592FF6">
      <w:r>
        <w:t xml:space="preserve">Screenshot 13: </w:t>
      </w:r>
      <w:r w:rsidR="00510A53">
        <w:t xml:space="preserve">Step </w:t>
      </w:r>
      <w:r>
        <w:t>3.9.1</w:t>
      </w:r>
    </w:p>
    <w:p w14:paraId="56B6262B" w14:textId="406B028F" w:rsidR="00592FF6" w:rsidRDefault="00592FF6">
      <w:r>
        <w:t xml:space="preserve">Screenshot 14: </w:t>
      </w:r>
      <w:r w:rsidR="00510A53">
        <w:t xml:space="preserve">Step </w:t>
      </w:r>
      <w:r>
        <w:t>3.9.2</w:t>
      </w:r>
    </w:p>
    <w:p w14:paraId="15E9EEC5" w14:textId="1C504B6D" w:rsidR="00592FF6" w:rsidRDefault="00592FF6">
      <w:r>
        <w:t xml:space="preserve">Screenshot 15: </w:t>
      </w:r>
      <w:r w:rsidR="00510A53">
        <w:t xml:space="preserve">Step </w:t>
      </w:r>
      <w:r w:rsidR="00827CCC">
        <w:t>3.10.2</w:t>
      </w:r>
    </w:p>
    <w:p w14:paraId="2212745E" w14:textId="0A51C9D7" w:rsidR="00592FF6" w:rsidRDefault="00592FF6">
      <w:r>
        <w:t>Screenshot 16:</w:t>
      </w:r>
      <w:r w:rsidR="00827CCC">
        <w:t xml:space="preserve"> </w:t>
      </w:r>
      <w:r w:rsidR="00510A53">
        <w:t xml:space="preserve">Step </w:t>
      </w:r>
      <w:r w:rsidR="00827CCC">
        <w:t>3.10.1</w:t>
      </w:r>
    </w:p>
    <w:p w14:paraId="498B1A29" w14:textId="5A673A1F" w:rsidR="00592FF6" w:rsidRDefault="00592FF6">
      <w:r>
        <w:t>Screenshot 17:</w:t>
      </w:r>
      <w:r w:rsidR="00827CCC">
        <w:t xml:space="preserve"> </w:t>
      </w:r>
      <w:r w:rsidR="00510A53">
        <w:t xml:space="preserve">Step </w:t>
      </w:r>
      <w:r w:rsidR="00827CCC">
        <w:t>3.10.3</w:t>
      </w:r>
    </w:p>
    <w:p w14:paraId="71B211FC" w14:textId="7406B05B" w:rsidR="00827CCC" w:rsidRDefault="00827CCC">
      <w:r>
        <w:t>Screenshot 18:</w:t>
      </w:r>
      <w:r w:rsidR="00510A53">
        <w:t xml:space="preserve"> Step</w:t>
      </w:r>
      <w:r>
        <w:t xml:space="preserve"> 3.11.1</w:t>
      </w:r>
    </w:p>
    <w:p w14:paraId="0C901D6D" w14:textId="20F6A609" w:rsidR="00827CCC" w:rsidRDefault="00827CCC">
      <w:r>
        <w:t xml:space="preserve">Screenshot 19: </w:t>
      </w:r>
      <w:r w:rsidR="00510A53">
        <w:t xml:space="preserve">Step </w:t>
      </w:r>
      <w:r>
        <w:t>3.12.1</w:t>
      </w:r>
    </w:p>
    <w:p w14:paraId="7CEE81A4" w14:textId="6873F09A" w:rsidR="00B35516" w:rsidRDefault="00B35516">
      <w:r>
        <w:t xml:space="preserve">Screenshot 20: </w:t>
      </w:r>
      <w:r w:rsidR="00510A53">
        <w:t xml:space="preserve">Step </w:t>
      </w:r>
      <w:r>
        <w:t>3.13.1</w:t>
      </w:r>
    </w:p>
    <w:p w14:paraId="1F052ACD" w14:textId="0441898D" w:rsidR="00B35516" w:rsidRDefault="00B35516">
      <w:r>
        <w:t xml:space="preserve">Screenshot 21: </w:t>
      </w:r>
      <w:r w:rsidR="00510A53">
        <w:t xml:space="preserve">Step </w:t>
      </w:r>
      <w:r>
        <w:t>3.13.</w:t>
      </w:r>
      <w:r w:rsidR="003C77F3">
        <w:t>2</w:t>
      </w:r>
    </w:p>
    <w:p w14:paraId="1DD37EC0" w14:textId="3E5196C5" w:rsidR="00B35516" w:rsidRDefault="00B35516">
      <w:r>
        <w:t>Screenshot 22:</w:t>
      </w:r>
      <w:r w:rsidR="003C77F3">
        <w:t xml:space="preserve"> </w:t>
      </w:r>
      <w:r w:rsidR="00510A53">
        <w:t xml:space="preserve">Step </w:t>
      </w:r>
      <w:r w:rsidR="003C77F3">
        <w:t>3.13.3</w:t>
      </w:r>
    </w:p>
    <w:p w14:paraId="3D261216" w14:textId="5502262B" w:rsidR="003C77F3" w:rsidRDefault="003C77F3">
      <w:r>
        <w:t xml:space="preserve">Screenshot 23: </w:t>
      </w:r>
      <w:r w:rsidR="00510A53">
        <w:t xml:space="preserve">Step </w:t>
      </w:r>
      <w:r>
        <w:t>3.14.1</w:t>
      </w:r>
    </w:p>
    <w:p w14:paraId="5B51078E" w14:textId="5B5981DC" w:rsidR="003C77F3" w:rsidRDefault="003C77F3">
      <w:r>
        <w:t>Screenshot 24:</w:t>
      </w:r>
      <w:r w:rsidR="00510A53">
        <w:t xml:space="preserve"> Step</w:t>
      </w:r>
      <w:r>
        <w:t xml:space="preserve"> 3.14.2</w:t>
      </w:r>
    </w:p>
    <w:p w14:paraId="1ECA487E" w14:textId="45B1DF51" w:rsidR="003C77F3" w:rsidRDefault="003C77F3">
      <w:r>
        <w:t>Screenshot 25:</w:t>
      </w:r>
      <w:r w:rsidR="00510A53">
        <w:t xml:space="preserve"> Step</w:t>
      </w:r>
      <w:r w:rsidR="00187266">
        <w:t xml:space="preserve"> 3.14.3</w:t>
      </w:r>
    </w:p>
    <w:p w14:paraId="1A16CD3F" w14:textId="245F378B" w:rsidR="00510A53" w:rsidRDefault="00510A53">
      <w:r>
        <w:t>Screenshot 26: Step 3.15.1</w:t>
      </w:r>
    </w:p>
    <w:p w14:paraId="48E56929" w14:textId="52E4BCB1" w:rsidR="00510A53" w:rsidRDefault="00510A53">
      <w:r>
        <w:t>Screenshot 27: Step 3.15.2</w:t>
      </w:r>
    </w:p>
    <w:p w14:paraId="040E5DB3" w14:textId="7DC8896C" w:rsidR="00510A53" w:rsidRDefault="00510A53">
      <w:r>
        <w:t>Screenshot 28: Step 3.15.3</w:t>
      </w:r>
    </w:p>
    <w:sectPr w:rsidR="00510A5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/>
  <w:attachedTemplate r:id="rId1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016"/>
    <w:rsid w:val="001417BB"/>
    <w:rsid w:val="00187266"/>
    <w:rsid w:val="003C77F3"/>
    <w:rsid w:val="00510A53"/>
    <w:rsid w:val="00592FF6"/>
    <w:rsid w:val="00665F82"/>
    <w:rsid w:val="006A79E1"/>
    <w:rsid w:val="00773EB5"/>
    <w:rsid w:val="00827CCC"/>
    <w:rsid w:val="00846016"/>
    <w:rsid w:val="00B35516"/>
    <w:rsid w:val="00D97AC4"/>
    <w:rsid w:val="00E62CC7"/>
    <w:rsid w:val="00F7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553A5"/>
  <w15:chartTrackingRefBased/>
  <w15:docId w15:val="{B11C5A5D-FECC-472F-873F-D677319DB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pPr>
      <w:keepNext/>
      <w:keepLines/>
      <w:spacing w:before="40" w:after="0"/>
      <w:outlineLvl w:val="3"/>
    </w:pPr>
    <w:rPr>
      <w:i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pPr>
      <w:keepNext/>
      <w:keepLines/>
      <w:spacing w:before="40" w:after="0"/>
      <w:outlineLvl w:val="4"/>
    </w:pPr>
    <w:rPr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pPr>
      <w:keepNext/>
      <w:keepLines/>
      <w:spacing w:before="40" w:after="0"/>
      <w:outlineLvl w:val="5"/>
    </w:pPr>
    <w:rPr>
      <w:color w:val="1F4E79" w:themeColor="accent1" w:themeShade="8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color w:val="5A5A5A" w:themeColor="text1" w:themeTint="A5"/>
      <w:spacing w:val="15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Pr>
      <w:i/>
      <w:iCs/>
      <w:color w:val="auto"/>
    </w:r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5B9BD5" w:themeColor="accent1"/>
    </w:rPr>
  </w:style>
  <w:style w:type="character" w:styleId="Fett">
    <w:name w:val="Strong"/>
    <w:basedOn w:val="Absatz-Standardschriftart"/>
    <w:uiPriority w:val="22"/>
    <w:qFormat/>
    <w:rPr>
      <w:b/>
      <w:bCs/>
      <w:color w:val="auto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5B9BD5" w:themeColor="accent1"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404040" w:themeColor="text1" w:themeTint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5B9BD5" w:themeColor="accent1"/>
      <w:spacing w:val="5"/>
    </w:rPr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pPr>
      <w:outlineLvl w:val="9"/>
    </w:pPr>
  </w:style>
  <w:style w:type="paragraph" w:styleId="KeinLeerraum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wie\Desktop\word201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word2013</Template>
  <TotalTime>0</TotalTime>
  <Pages>1</Pages>
  <Words>107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 Swi</dc:creator>
  <cp:lastModifiedBy>Simone Swi</cp:lastModifiedBy>
  <cp:revision>1</cp:revision>
  <dcterms:created xsi:type="dcterms:W3CDTF">2026-09-20T12:47:00Z</dcterms:created>
  <dcterms:modified xsi:type="dcterms:W3CDTF">2026-09-20T14:54:00Z</dcterms:modified>
</cp:coreProperties>
</file>