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5298C5" w14:textId="2A311CF2" w:rsidR="009F5FDB" w:rsidRPr="00974BD4" w:rsidRDefault="00692A92" w:rsidP="001D194E">
      <w:pPr>
        <w:widowControl w:val="0"/>
        <w:adjustRightInd w:val="0"/>
        <w:snapToGrid w:val="0"/>
        <w:spacing w:line="240" w:lineRule="auto"/>
        <w:jc w:val="center"/>
        <w:rPr>
          <w:b/>
          <w:color w:val="000000" w:themeColor="text1"/>
          <w:sz w:val="28"/>
          <w:szCs w:val="28"/>
          <w:u w:val="single"/>
          <w:lang w:eastAsia="ja-JP"/>
        </w:rPr>
      </w:pPr>
      <w:r>
        <w:rPr>
          <w:b/>
          <w:color w:val="000000" w:themeColor="text1"/>
          <w:sz w:val="28"/>
          <w:szCs w:val="28"/>
          <w:u w:val="single"/>
          <w:lang w:eastAsia="ja-JP"/>
        </w:rPr>
        <w:t xml:space="preserve">Response to </w:t>
      </w:r>
      <w:r w:rsidR="00CF5247">
        <w:rPr>
          <w:b/>
          <w:color w:val="000000" w:themeColor="text1"/>
          <w:sz w:val="28"/>
          <w:szCs w:val="28"/>
          <w:u w:val="single"/>
          <w:lang w:eastAsia="ja-JP"/>
        </w:rPr>
        <w:t xml:space="preserve">editor’s </w:t>
      </w:r>
      <w:r>
        <w:rPr>
          <w:b/>
          <w:color w:val="000000" w:themeColor="text1"/>
          <w:sz w:val="28"/>
          <w:szCs w:val="28"/>
          <w:u w:val="single"/>
          <w:lang w:eastAsia="ja-JP"/>
        </w:rPr>
        <w:t>comments</w:t>
      </w:r>
    </w:p>
    <w:p w14:paraId="2F39075A" w14:textId="77777777" w:rsidR="009F5FDB" w:rsidRPr="00974BD4" w:rsidRDefault="009F5FDB" w:rsidP="001D194E">
      <w:pPr>
        <w:widowControl w:val="0"/>
        <w:adjustRightInd w:val="0"/>
        <w:snapToGrid w:val="0"/>
        <w:spacing w:line="240" w:lineRule="auto"/>
        <w:rPr>
          <w:color w:val="000000" w:themeColor="text1"/>
          <w:szCs w:val="22"/>
          <w:lang w:eastAsia="ja-JP"/>
        </w:rPr>
      </w:pPr>
    </w:p>
    <w:p w14:paraId="66A5F64C" w14:textId="77777777" w:rsidR="00042451" w:rsidRPr="00974BD4" w:rsidRDefault="00042451" w:rsidP="001D194E">
      <w:pPr>
        <w:widowControl w:val="0"/>
        <w:adjustRightInd w:val="0"/>
        <w:snapToGrid w:val="0"/>
        <w:spacing w:line="240" w:lineRule="auto"/>
        <w:rPr>
          <w:color w:val="000000" w:themeColor="text1"/>
          <w:szCs w:val="22"/>
          <w:lang w:eastAsia="ja-JP"/>
        </w:rPr>
      </w:pPr>
    </w:p>
    <w:p w14:paraId="69C4CF28" w14:textId="45DD6D37" w:rsidR="00EE525E" w:rsidRDefault="003A4D4C" w:rsidP="00CF5247">
      <w:pPr>
        <w:widowControl w:val="0"/>
        <w:adjustRightInd w:val="0"/>
        <w:snapToGrid w:val="0"/>
        <w:spacing w:line="240" w:lineRule="auto"/>
        <w:jc w:val="both"/>
        <w:rPr>
          <w:i/>
          <w:color w:val="000000" w:themeColor="text1"/>
          <w:szCs w:val="22"/>
          <w:lang w:eastAsia="ja-JP"/>
        </w:rPr>
      </w:pPr>
      <w:r w:rsidRPr="00974BD4">
        <w:rPr>
          <w:b/>
          <w:bCs/>
          <w:color w:val="000000" w:themeColor="text1"/>
          <w:szCs w:val="22"/>
          <w:lang w:eastAsia="ja-JP"/>
        </w:rPr>
        <w:t>Revised m</w:t>
      </w:r>
      <w:r w:rsidR="0067081D" w:rsidRPr="00974BD4">
        <w:rPr>
          <w:b/>
          <w:bCs/>
          <w:color w:val="000000" w:themeColor="text1"/>
          <w:szCs w:val="22"/>
          <w:lang w:eastAsia="ja-JP"/>
        </w:rPr>
        <w:t xml:space="preserve">anuscript </w:t>
      </w:r>
      <w:r w:rsidR="00692A92" w:rsidRPr="00692A92">
        <w:rPr>
          <w:b/>
          <w:bCs/>
          <w:color w:val="000000" w:themeColor="text1"/>
          <w:szCs w:val="22"/>
          <w:lang w:eastAsia="ja-JP"/>
        </w:rPr>
        <w:t>#JoVE58407</w:t>
      </w:r>
      <w:r w:rsidR="0067081D" w:rsidRPr="00974BD4">
        <w:rPr>
          <w:b/>
          <w:bCs/>
          <w:color w:val="000000" w:themeColor="text1"/>
          <w:szCs w:val="22"/>
          <w:lang w:eastAsia="ja-JP"/>
        </w:rPr>
        <w:t xml:space="preserve"> “</w:t>
      </w:r>
      <w:r w:rsidR="00692A92" w:rsidRPr="00692A92">
        <w:rPr>
          <w:b/>
          <w:bCs/>
          <w:color w:val="000000" w:themeColor="text1"/>
          <w:szCs w:val="22"/>
          <w:lang w:eastAsia="ja-JP"/>
        </w:rPr>
        <w:t>Development of a simple and rapid protocol to measure dengue virus RNA in the culture supernatant of infected cells by real-time quantitative PCR</w:t>
      </w:r>
      <w:r w:rsidR="0067081D" w:rsidRPr="00974BD4">
        <w:rPr>
          <w:b/>
          <w:bCs/>
          <w:color w:val="000000" w:themeColor="text1"/>
          <w:szCs w:val="22"/>
          <w:lang w:eastAsia="ja-JP"/>
        </w:rPr>
        <w:t>”</w:t>
      </w:r>
      <w:r w:rsidR="00A2467C" w:rsidRPr="00974BD4">
        <w:rPr>
          <w:b/>
          <w:bCs/>
          <w:color w:val="000000" w:themeColor="text1"/>
          <w:szCs w:val="22"/>
          <w:lang w:eastAsia="ja-JP"/>
        </w:rPr>
        <w:t xml:space="preserve"> by Suzuki </w:t>
      </w:r>
      <w:r w:rsidR="00A2467C" w:rsidRPr="00974BD4">
        <w:rPr>
          <w:b/>
          <w:bCs/>
          <w:i/>
          <w:color w:val="000000" w:themeColor="text1"/>
          <w:szCs w:val="22"/>
          <w:lang w:eastAsia="ja-JP"/>
        </w:rPr>
        <w:t>et al.</w:t>
      </w:r>
    </w:p>
    <w:p w14:paraId="5AB3B397" w14:textId="1745C2A6" w:rsidR="00CF5247" w:rsidRDefault="00CF5247" w:rsidP="00CF5247">
      <w:pPr>
        <w:widowControl w:val="0"/>
        <w:adjustRightInd w:val="0"/>
        <w:snapToGrid w:val="0"/>
        <w:spacing w:line="240" w:lineRule="auto"/>
        <w:jc w:val="both"/>
        <w:rPr>
          <w:color w:val="000000" w:themeColor="text1"/>
          <w:szCs w:val="22"/>
          <w:lang w:eastAsia="ja-JP"/>
        </w:rPr>
      </w:pPr>
    </w:p>
    <w:p w14:paraId="6A4910ED" w14:textId="101B3DE6" w:rsidR="00CF5247" w:rsidRDefault="00CF5247" w:rsidP="00CF5247">
      <w:pPr>
        <w:widowControl w:val="0"/>
        <w:adjustRightInd w:val="0"/>
        <w:snapToGrid w:val="0"/>
        <w:spacing w:line="240" w:lineRule="auto"/>
        <w:jc w:val="both"/>
        <w:rPr>
          <w:color w:val="000000" w:themeColor="text1"/>
          <w:szCs w:val="22"/>
          <w:lang w:eastAsia="ja-JP"/>
        </w:rPr>
      </w:pPr>
    </w:p>
    <w:p w14:paraId="00226651" w14:textId="42BBE906" w:rsidR="00CF5247" w:rsidRDefault="00CF5247" w:rsidP="00CF5247">
      <w:pPr>
        <w:widowControl w:val="0"/>
        <w:adjustRightInd w:val="0"/>
        <w:snapToGrid w:val="0"/>
        <w:spacing w:line="240" w:lineRule="auto"/>
        <w:jc w:val="both"/>
        <w:rPr>
          <w:color w:val="000000" w:themeColor="text1"/>
          <w:szCs w:val="22"/>
          <w:lang w:eastAsia="ja-JP"/>
        </w:rPr>
      </w:pPr>
    </w:p>
    <w:p w14:paraId="3DE75C7B" w14:textId="77777777" w:rsidR="00CF5247" w:rsidRPr="00CF5247" w:rsidRDefault="00CF5247" w:rsidP="00CF5247">
      <w:pPr>
        <w:widowControl w:val="0"/>
        <w:adjustRightInd w:val="0"/>
        <w:snapToGrid w:val="0"/>
        <w:spacing w:line="240" w:lineRule="auto"/>
        <w:jc w:val="both"/>
        <w:rPr>
          <w:rFonts w:hint="eastAsia"/>
          <w:color w:val="000000" w:themeColor="text1"/>
          <w:szCs w:val="22"/>
          <w:lang w:eastAsia="ja-JP"/>
        </w:rPr>
      </w:pPr>
    </w:p>
    <w:p w14:paraId="2D50B9B6" w14:textId="283BC01C" w:rsidR="00CF5247" w:rsidRPr="00CF5247" w:rsidRDefault="00CF5247" w:rsidP="00CF5247">
      <w:pPr>
        <w:widowControl w:val="0"/>
        <w:adjustRightInd w:val="0"/>
        <w:snapToGrid w:val="0"/>
        <w:spacing w:line="240" w:lineRule="auto"/>
        <w:jc w:val="center"/>
        <w:rPr>
          <w:color w:val="000000" w:themeColor="text1"/>
          <w:szCs w:val="22"/>
          <w:u w:val="single"/>
          <w:lang w:eastAsia="ja-JP"/>
        </w:rPr>
      </w:pPr>
      <w:r w:rsidRPr="00CF5247">
        <w:rPr>
          <w:color w:val="000000" w:themeColor="text1"/>
          <w:szCs w:val="22"/>
          <w:u w:val="single"/>
          <w:lang w:eastAsia="ja-JP"/>
        </w:rPr>
        <w:t>S</w:t>
      </w:r>
      <w:r w:rsidRPr="00CF5247">
        <w:rPr>
          <w:rFonts w:hint="eastAsia"/>
          <w:color w:val="000000" w:themeColor="text1"/>
          <w:szCs w:val="22"/>
          <w:u w:val="single"/>
          <w:lang w:eastAsia="ja-JP"/>
        </w:rPr>
        <w:t>ee our response in cove</w:t>
      </w:r>
      <w:bookmarkStart w:id="0" w:name="_GoBack"/>
      <w:bookmarkEnd w:id="0"/>
      <w:r w:rsidRPr="00CF5247">
        <w:rPr>
          <w:rFonts w:hint="eastAsia"/>
          <w:color w:val="000000" w:themeColor="text1"/>
          <w:szCs w:val="22"/>
          <w:u w:val="single"/>
          <w:lang w:eastAsia="ja-JP"/>
        </w:rPr>
        <w:t>r letter</w:t>
      </w:r>
    </w:p>
    <w:sectPr w:rsidR="00CF5247" w:rsidRPr="00CF5247" w:rsidSect="009C3672">
      <w:footerReference w:type="even" r:id="rId8"/>
      <w:footerReference w:type="default" r:id="rId9"/>
      <w:headerReference w:type="first" r:id="rId10"/>
      <w:footerReference w:type="first" r:id="rId11"/>
      <w:pgSz w:w="12240" w:h="15840" w:code="9"/>
      <w:pgMar w:top="1440" w:right="1440" w:bottom="1440" w:left="1440" w:header="360" w:footer="576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CA6CE3" w14:textId="77777777" w:rsidR="008731D9" w:rsidRDefault="008731D9">
      <w:r>
        <w:separator/>
      </w:r>
    </w:p>
  </w:endnote>
  <w:endnote w:type="continuationSeparator" w:id="0">
    <w:p w14:paraId="0C7467F2" w14:textId="77777777" w:rsidR="008731D9" w:rsidRDefault="008731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ヒラギノ角ゴ ProN W3"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8FBD6A" w14:textId="77777777" w:rsidR="0084048C" w:rsidRDefault="0084048C" w:rsidP="001739A4">
    <w:pPr>
      <w:pStyle w:val="a4"/>
      <w:framePr w:wrap="none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0FB957D5" w14:textId="77777777" w:rsidR="0084048C" w:rsidRDefault="0084048C" w:rsidP="001739A4">
    <w:pPr>
      <w:pStyle w:val="a4"/>
      <w:framePr w:wrap="none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3E5EF6AE" w14:textId="77777777" w:rsidR="0084048C" w:rsidRDefault="0084048C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6B43BF" w14:textId="77777777" w:rsidR="0084048C" w:rsidRDefault="0084048C" w:rsidP="00EF6629">
    <w:pPr>
      <w:pStyle w:val="a4"/>
      <w:framePr w:wrap="none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341549">
      <w:rPr>
        <w:rStyle w:val="a8"/>
        <w:noProof/>
      </w:rPr>
      <w:t>7</w:t>
    </w:r>
    <w:r>
      <w:rPr>
        <w:rStyle w:val="a8"/>
      </w:rPr>
      <w:fldChar w:fldCharType="end"/>
    </w:r>
  </w:p>
  <w:p w14:paraId="5F628E50" w14:textId="77777777" w:rsidR="0084048C" w:rsidRDefault="0084048C">
    <w:pPr>
      <w:pStyle w:val="a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54C61E" w14:textId="5FCB1B60" w:rsidR="0084048C" w:rsidRPr="00BE67F5" w:rsidRDefault="0084048C">
    <w:pPr>
      <w:pStyle w:val="a4"/>
      <w:spacing w:line="240" w:lineRule="exact"/>
      <w:rPr>
        <w:rFonts w:ascii="Verdana" w:hAnsi="Verdana"/>
        <w:bCs/>
        <w:i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CDF59C" w14:textId="77777777" w:rsidR="008731D9" w:rsidRDefault="008731D9">
      <w:r>
        <w:separator/>
      </w:r>
    </w:p>
  </w:footnote>
  <w:footnote w:type="continuationSeparator" w:id="0">
    <w:p w14:paraId="4CECAB42" w14:textId="77777777" w:rsidR="008731D9" w:rsidRDefault="008731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DEC068" w14:textId="2363D96B" w:rsidR="0084048C" w:rsidRDefault="0084048C" w:rsidP="00EF2B8E">
    <w:pPr>
      <w:pStyle w:val="a3"/>
      <w:spacing w:line="240" w:lineRule="exact"/>
      <w:ind w:right="387"/>
    </w:pPr>
    <w:r>
      <w:rPr>
        <w:noProof/>
        <w:lang w:eastAsia="ja-JP"/>
      </w:rPr>
      <w:drawing>
        <wp:anchor distT="0" distB="0" distL="114300" distR="114300" simplePos="0" relativeHeight="251659264" behindDoc="0" locked="0" layoutInCell="1" allowOverlap="1" wp14:anchorId="4898929F" wp14:editId="560CD400">
          <wp:simplePos x="0" y="0"/>
          <wp:positionH relativeFrom="margin">
            <wp:posOffset>0</wp:posOffset>
          </wp:positionH>
          <wp:positionV relativeFrom="paragraph">
            <wp:posOffset>-5080</wp:posOffset>
          </wp:positionV>
          <wp:extent cx="5943600" cy="1268730"/>
          <wp:effectExtent l="0" t="0" r="0" b="1270"/>
          <wp:wrapSquare wrapText="bothSides"/>
          <wp:docPr id="6" name="図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レターヘッド.tif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26873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4B56A8"/>
    <w:multiLevelType w:val="hybridMultilevel"/>
    <w:tmpl w:val="540CBBE6"/>
    <w:lvl w:ilvl="0" w:tplc="0409000F">
      <w:start w:val="1"/>
      <w:numFmt w:val="decimal"/>
      <w:lvlText w:val="%1."/>
      <w:lvlJc w:val="left"/>
      <w:pPr>
        <w:ind w:left="660" w:hanging="420"/>
      </w:p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1" w15:restartNumberingAfterBreak="0">
    <w:nsid w:val="42D95106"/>
    <w:multiLevelType w:val="hybridMultilevel"/>
    <w:tmpl w:val="3EF4994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46230229"/>
    <w:multiLevelType w:val="hybridMultilevel"/>
    <w:tmpl w:val="3E6064A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715649A2"/>
    <w:multiLevelType w:val="hybridMultilevel"/>
    <w:tmpl w:val="40AA0A54"/>
    <w:lvl w:ilvl="0" w:tplc="BE8A34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B6FA42D2">
      <w:start w:val="1"/>
      <w:numFmt w:val="lowerLetter"/>
      <w:lvlText w:val="%2)"/>
      <w:lvlJc w:val="left"/>
      <w:pPr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activeWritingStyle w:appName="MSWord" w:lang="en-US" w:vendorID="64" w:dllVersion="6" w:nlCheck="1" w:checkStyle="0"/>
  <w:activeWritingStyle w:appName="MSWord" w:lang="ja-JP" w:vendorID="64" w:dllVersion="6" w:nlCheck="1" w:checkStyle="0"/>
  <w:activeWritingStyle w:appName="MSWord" w:lang="en-US" w:vendorID="64" w:dllVersion="4096" w:nlCheck="1" w:checkStyle="0"/>
  <w:activeWritingStyle w:appName="MSWord" w:lang="ja-JP" w:vendorID="64" w:dllVersion="0" w:nlCheck="1" w:checkStyle="1"/>
  <w:activeWritingStyle w:appName="MSWord" w:lang="en-US" w:vendorID="2" w:dllVersion="6" w:checkStyle="1"/>
  <w:proofState w:spelling="clean" w:grammar="clean"/>
  <w:attachedTemplate r:id="rId1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drawingGridHorizontalSpacing w:val="110"/>
  <w:displayHorizontalDrawingGridEvery w:val="2"/>
  <w:displayVerticalDrawingGridEvery w:val="2"/>
  <w:noPunctuationKerning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537E4"/>
    <w:rsid w:val="0000195A"/>
    <w:rsid w:val="00002939"/>
    <w:rsid w:val="00002C17"/>
    <w:rsid w:val="000035D3"/>
    <w:rsid w:val="00004FCD"/>
    <w:rsid w:val="00005529"/>
    <w:rsid w:val="00013548"/>
    <w:rsid w:val="00014F41"/>
    <w:rsid w:val="00015BF1"/>
    <w:rsid w:val="00016D6B"/>
    <w:rsid w:val="00020135"/>
    <w:rsid w:val="0002308A"/>
    <w:rsid w:val="0002339F"/>
    <w:rsid w:val="00023DDA"/>
    <w:rsid w:val="0002473D"/>
    <w:rsid w:val="00024A12"/>
    <w:rsid w:val="00026AAB"/>
    <w:rsid w:val="00026B69"/>
    <w:rsid w:val="000316FF"/>
    <w:rsid w:val="00033FD0"/>
    <w:rsid w:val="0003429D"/>
    <w:rsid w:val="0003708C"/>
    <w:rsid w:val="00042451"/>
    <w:rsid w:val="0004392D"/>
    <w:rsid w:val="0004421F"/>
    <w:rsid w:val="00044418"/>
    <w:rsid w:val="000446BE"/>
    <w:rsid w:val="000453A3"/>
    <w:rsid w:val="00045953"/>
    <w:rsid w:val="00046400"/>
    <w:rsid w:val="00046ABF"/>
    <w:rsid w:val="00046B49"/>
    <w:rsid w:val="00046CC8"/>
    <w:rsid w:val="00046D3C"/>
    <w:rsid w:val="000476F9"/>
    <w:rsid w:val="000520D8"/>
    <w:rsid w:val="0005279F"/>
    <w:rsid w:val="0005516A"/>
    <w:rsid w:val="0005538B"/>
    <w:rsid w:val="00055F12"/>
    <w:rsid w:val="00056DA9"/>
    <w:rsid w:val="00057673"/>
    <w:rsid w:val="00060398"/>
    <w:rsid w:val="00061602"/>
    <w:rsid w:val="00064B57"/>
    <w:rsid w:val="0006712A"/>
    <w:rsid w:val="0006737B"/>
    <w:rsid w:val="00070391"/>
    <w:rsid w:val="0007159B"/>
    <w:rsid w:val="00072334"/>
    <w:rsid w:val="00073B07"/>
    <w:rsid w:val="00074F88"/>
    <w:rsid w:val="00074FB1"/>
    <w:rsid w:val="00080C50"/>
    <w:rsid w:val="00080E1B"/>
    <w:rsid w:val="000838AF"/>
    <w:rsid w:val="00086DA1"/>
    <w:rsid w:val="000905FA"/>
    <w:rsid w:val="00091659"/>
    <w:rsid w:val="00092F41"/>
    <w:rsid w:val="00092FFE"/>
    <w:rsid w:val="00093197"/>
    <w:rsid w:val="00093D9E"/>
    <w:rsid w:val="00095E49"/>
    <w:rsid w:val="00096750"/>
    <w:rsid w:val="00096C81"/>
    <w:rsid w:val="00097DC1"/>
    <w:rsid w:val="000A04B9"/>
    <w:rsid w:val="000A08D7"/>
    <w:rsid w:val="000A155F"/>
    <w:rsid w:val="000A2C46"/>
    <w:rsid w:val="000A3411"/>
    <w:rsid w:val="000A4938"/>
    <w:rsid w:val="000A56BA"/>
    <w:rsid w:val="000A56CB"/>
    <w:rsid w:val="000A6ABB"/>
    <w:rsid w:val="000B3337"/>
    <w:rsid w:val="000B354A"/>
    <w:rsid w:val="000B4826"/>
    <w:rsid w:val="000B7690"/>
    <w:rsid w:val="000B78DF"/>
    <w:rsid w:val="000C249F"/>
    <w:rsid w:val="000C26B0"/>
    <w:rsid w:val="000C378A"/>
    <w:rsid w:val="000C45DA"/>
    <w:rsid w:val="000C534A"/>
    <w:rsid w:val="000C7DE1"/>
    <w:rsid w:val="000D0068"/>
    <w:rsid w:val="000D00F1"/>
    <w:rsid w:val="000D10CB"/>
    <w:rsid w:val="000D227D"/>
    <w:rsid w:val="000D2302"/>
    <w:rsid w:val="000D4230"/>
    <w:rsid w:val="000D5021"/>
    <w:rsid w:val="000D54AE"/>
    <w:rsid w:val="000D6D07"/>
    <w:rsid w:val="000D7610"/>
    <w:rsid w:val="000D7FFD"/>
    <w:rsid w:val="000E0B2D"/>
    <w:rsid w:val="000E1989"/>
    <w:rsid w:val="000E535C"/>
    <w:rsid w:val="000E5E33"/>
    <w:rsid w:val="000E75C5"/>
    <w:rsid w:val="000E790B"/>
    <w:rsid w:val="000F1168"/>
    <w:rsid w:val="000F1ABD"/>
    <w:rsid w:val="000F26A5"/>
    <w:rsid w:val="000F2AAE"/>
    <w:rsid w:val="000F4128"/>
    <w:rsid w:val="000F71C0"/>
    <w:rsid w:val="000F7282"/>
    <w:rsid w:val="000F7B76"/>
    <w:rsid w:val="00100980"/>
    <w:rsid w:val="0010098A"/>
    <w:rsid w:val="001026F4"/>
    <w:rsid w:val="001060E9"/>
    <w:rsid w:val="00110B3B"/>
    <w:rsid w:val="001125C4"/>
    <w:rsid w:val="00113A06"/>
    <w:rsid w:val="00114224"/>
    <w:rsid w:val="00115611"/>
    <w:rsid w:val="00116658"/>
    <w:rsid w:val="00120AA5"/>
    <w:rsid w:val="00121E39"/>
    <w:rsid w:val="00123432"/>
    <w:rsid w:val="00124688"/>
    <w:rsid w:val="00124FC4"/>
    <w:rsid w:val="001300C6"/>
    <w:rsid w:val="00133CD3"/>
    <w:rsid w:val="00134280"/>
    <w:rsid w:val="00137F89"/>
    <w:rsid w:val="001409A6"/>
    <w:rsid w:val="0014120F"/>
    <w:rsid w:val="001448EC"/>
    <w:rsid w:val="00150121"/>
    <w:rsid w:val="00151A1F"/>
    <w:rsid w:val="00151FDE"/>
    <w:rsid w:val="00153ECF"/>
    <w:rsid w:val="001548DA"/>
    <w:rsid w:val="00154D51"/>
    <w:rsid w:val="001601FC"/>
    <w:rsid w:val="001611A6"/>
    <w:rsid w:val="00164F3A"/>
    <w:rsid w:val="00165CFE"/>
    <w:rsid w:val="00167D18"/>
    <w:rsid w:val="00173123"/>
    <w:rsid w:val="001735FC"/>
    <w:rsid w:val="001739A4"/>
    <w:rsid w:val="00173ADD"/>
    <w:rsid w:val="0017468B"/>
    <w:rsid w:val="00177517"/>
    <w:rsid w:val="00180885"/>
    <w:rsid w:val="00182EC1"/>
    <w:rsid w:val="001860C0"/>
    <w:rsid w:val="00192F42"/>
    <w:rsid w:val="00193D59"/>
    <w:rsid w:val="00194388"/>
    <w:rsid w:val="0019576C"/>
    <w:rsid w:val="00197A7B"/>
    <w:rsid w:val="001A03BD"/>
    <w:rsid w:val="001A0FDE"/>
    <w:rsid w:val="001A1153"/>
    <w:rsid w:val="001A3ADB"/>
    <w:rsid w:val="001A4FF3"/>
    <w:rsid w:val="001A505F"/>
    <w:rsid w:val="001A53A6"/>
    <w:rsid w:val="001A5CA6"/>
    <w:rsid w:val="001B04FC"/>
    <w:rsid w:val="001B15F3"/>
    <w:rsid w:val="001B18FB"/>
    <w:rsid w:val="001B27E2"/>
    <w:rsid w:val="001B2D54"/>
    <w:rsid w:val="001B3C1B"/>
    <w:rsid w:val="001B3E36"/>
    <w:rsid w:val="001B4110"/>
    <w:rsid w:val="001B5AF1"/>
    <w:rsid w:val="001B60D2"/>
    <w:rsid w:val="001B649B"/>
    <w:rsid w:val="001C0572"/>
    <w:rsid w:val="001C103D"/>
    <w:rsid w:val="001C172D"/>
    <w:rsid w:val="001C31CD"/>
    <w:rsid w:val="001C34C6"/>
    <w:rsid w:val="001C3963"/>
    <w:rsid w:val="001C51B2"/>
    <w:rsid w:val="001C667D"/>
    <w:rsid w:val="001C7D78"/>
    <w:rsid w:val="001C7F92"/>
    <w:rsid w:val="001D026A"/>
    <w:rsid w:val="001D07DC"/>
    <w:rsid w:val="001D0C4A"/>
    <w:rsid w:val="001D194E"/>
    <w:rsid w:val="001D2453"/>
    <w:rsid w:val="001D2D48"/>
    <w:rsid w:val="001D514F"/>
    <w:rsid w:val="001D7B85"/>
    <w:rsid w:val="001E16C8"/>
    <w:rsid w:val="001E2416"/>
    <w:rsid w:val="001E29C7"/>
    <w:rsid w:val="001E3432"/>
    <w:rsid w:val="001E35CA"/>
    <w:rsid w:val="001E3630"/>
    <w:rsid w:val="001E43A2"/>
    <w:rsid w:val="001E4F28"/>
    <w:rsid w:val="001E53C2"/>
    <w:rsid w:val="001E547E"/>
    <w:rsid w:val="001E616A"/>
    <w:rsid w:val="001F1AF6"/>
    <w:rsid w:val="001F291B"/>
    <w:rsid w:val="001F2BB8"/>
    <w:rsid w:val="001F33EB"/>
    <w:rsid w:val="001F3CB2"/>
    <w:rsid w:val="001F48B9"/>
    <w:rsid w:val="001F5268"/>
    <w:rsid w:val="00203594"/>
    <w:rsid w:val="0020694F"/>
    <w:rsid w:val="0020740C"/>
    <w:rsid w:val="00207CA3"/>
    <w:rsid w:val="002116A3"/>
    <w:rsid w:val="00211FE9"/>
    <w:rsid w:val="00212C34"/>
    <w:rsid w:val="00213928"/>
    <w:rsid w:val="00214280"/>
    <w:rsid w:val="00214D0B"/>
    <w:rsid w:val="002159D3"/>
    <w:rsid w:val="00217BD0"/>
    <w:rsid w:val="00220110"/>
    <w:rsid w:val="00220CF4"/>
    <w:rsid w:val="0022116D"/>
    <w:rsid w:val="00223835"/>
    <w:rsid w:val="00226292"/>
    <w:rsid w:val="00230806"/>
    <w:rsid w:val="0023282A"/>
    <w:rsid w:val="002358FE"/>
    <w:rsid w:val="00240166"/>
    <w:rsid w:val="00241298"/>
    <w:rsid w:val="00241368"/>
    <w:rsid w:val="002442A9"/>
    <w:rsid w:val="00244940"/>
    <w:rsid w:val="00245C49"/>
    <w:rsid w:val="00245DCF"/>
    <w:rsid w:val="002462D0"/>
    <w:rsid w:val="002470F9"/>
    <w:rsid w:val="002478B7"/>
    <w:rsid w:val="00251594"/>
    <w:rsid w:val="002515A3"/>
    <w:rsid w:val="00263457"/>
    <w:rsid w:val="00264126"/>
    <w:rsid w:val="00264603"/>
    <w:rsid w:val="0026571B"/>
    <w:rsid w:val="00266A56"/>
    <w:rsid w:val="002727CC"/>
    <w:rsid w:val="00273DC3"/>
    <w:rsid w:val="00275A61"/>
    <w:rsid w:val="00277FBD"/>
    <w:rsid w:val="00280D14"/>
    <w:rsid w:val="002815B8"/>
    <w:rsid w:val="00282C24"/>
    <w:rsid w:val="0028385B"/>
    <w:rsid w:val="002839FC"/>
    <w:rsid w:val="002841E2"/>
    <w:rsid w:val="0028486E"/>
    <w:rsid w:val="002854F3"/>
    <w:rsid w:val="002918B3"/>
    <w:rsid w:val="00291DF3"/>
    <w:rsid w:val="00291E1C"/>
    <w:rsid w:val="00292BC7"/>
    <w:rsid w:val="002942FB"/>
    <w:rsid w:val="002962A3"/>
    <w:rsid w:val="002975D8"/>
    <w:rsid w:val="002A0937"/>
    <w:rsid w:val="002A3B19"/>
    <w:rsid w:val="002A3DB5"/>
    <w:rsid w:val="002A5D5F"/>
    <w:rsid w:val="002A5EA7"/>
    <w:rsid w:val="002A5FD1"/>
    <w:rsid w:val="002B01CE"/>
    <w:rsid w:val="002B104B"/>
    <w:rsid w:val="002B1BEA"/>
    <w:rsid w:val="002B3A96"/>
    <w:rsid w:val="002B4A80"/>
    <w:rsid w:val="002B61A9"/>
    <w:rsid w:val="002B6916"/>
    <w:rsid w:val="002B6BB2"/>
    <w:rsid w:val="002B746F"/>
    <w:rsid w:val="002C03AF"/>
    <w:rsid w:val="002C0D1B"/>
    <w:rsid w:val="002C0E2F"/>
    <w:rsid w:val="002C4381"/>
    <w:rsid w:val="002C57EB"/>
    <w:rsid w:val="002C58E9"/>
    <w:rsid w:val="002C7C7F"/>
    <w:rsid w:val="002D00B7"/>
    <w:rsid w:val="002D129F"/>
    <w:rsid w:val="002D4D94"/>
    <w:rsid w:val="002D586A"/>
    <w:rsid w:val="002D70EF"/>
    <w:rsid w:val="002D7BDF"/>
    <w:rsid w:val="002E12BE"/>
    <w:rsid w:val="002E1BB1"/>
    <w:rsid w:val="002E2F91"/>
    <w:rsid w:val="002E4E12"/>
    <w:rsid w:val="002E5CC8"/>
    <w:rsid w:val="002E60B6"/>
    <w:rsid w:val="002E6594"/>
    <w:rsid w:val="002E7D94"/>
    <w:rsid w:val="002F1933"/>
    <w:rsid w:val="002F1EA9"/>
    <w:rsid w:val="002F201B"/>
    <w:rsid w:val="002F346D"/>
    <w:rsid w:val="002F4153"/>
    <w:rsid w:val="002F4A00"/>
    <w:rsid w:val="002F5370"/>
    <w:rsid w:val="002F54D9"/>
    <w:rsid w:val="002F60E1"/>
    <w:rsid w:val="0030043A"/>
    <w:rsid w:val="00301613"/>
    <w:rsid w:val="003023C5"/>
    <w:rsid w:val="00302684"/>
    <w:rsid w:val="0030354E"/>
    <w:rsid w:val="00303B07"/>
    <w:rsid w:val="00303FED"/>
    <w:rsid w:val="003067FD"/>
    <w:rsid w:val="00306EF8"/>
    <w:rsid w:val="00310AA9"/>
    <w:rsid w:val="00310BCC"/>
    <w:rsid w:val="00312A21"/>
    <w:rsid w:val="003132CE"/>
    <w:rsid w:val="0031368D"/>
    <w:rsid w:val="00314325"/>
    <w:rsid w:val="00321837"/>
    <w:rsid w:val="003221B6"/>
    <w:rsid w:val="00323A81"/>
    <w:rsid w:val="003250EB"/>
    <w:rsid w:val="0032579D"/>
    <w:rsid w:val="0032622B"/>
    <w:rsid w:val="003268C5"/>
    <w:rsid w:val="00327C8A"/>
    <w:rsid w:val="00333486"/>
    <w:rsid w:val="00334526"/>
    <w:rsid w:val="00340998"/>
    <w:rsid w:val="00341549"/>
    <w:rsid w:val="0034177B"/>
    <w:rsid w:val="00341C4E"/>
    <w:rsid w:val="00341C7F"/>
    <w:rsid w:val="00343111"/>
    <w:rsid w:val="0034324A"/>
    <w:rsid w:val="00344463"/>
    <w:rsid w:val="00344A9F"/>
    <w:rsid w:val="00345CCA"/>
    <w:rsid w:val="00346716"/>
    <w:rsid w:val="00346D36"/>
    <w:rsid w:val="00347369"/>
    <w:rsid w:val="00347843"/>
    <w:rsid w:val="00350501"/>
    <w:rsid w:val="003521CA"/>
    <w:rsid w:val="00352932"/>
    <w:rsid w:val="0035338E"/>
    <w:rsid w:val="00353520"/>
    <w:rsid w:val="003539FF"/>
    <w:rsid w:val="00354070"/>
    <w:rsid w:val="0035578C"/>
    <w:rsid w:val="00360016"/>
    <w:rsid w:val="00361CC7"/>
    <w:rsid w:val="00363313"/>
    <w:rsid w:val="00363645"/>
    <w:rsid w:val="00363C0D"/>
    <w:rsid w:val="003647E8"/>
    <w:rsid w:val="00367780"/>
    <w:rsid w:val="00370A14"/>
    <w:rsid w:val="003715AA"/>
    <w:rsid w:val="00372D21"/>
    <w:rsid w:val="0037391F"/>
    <w:rsid w:val="0037399E"/>
    <w:rsid w:val="00375EE7"/>
    <w:rsid w:val="0037779D"/>
    <w:rsid w:val="00382C7E"/>
    <w:rsid w:val="0038354C"/>
    <w:rsid w:val="003849FF"/>
    <w:rsid w:val="00384A6E"/>
    <w:rsid w:val="00384B20"/>
    <w:rsid w:val="00385143"/>
    <w:rsid w:val="00385CEE"/>
    <w:rsid w:val="00387480"/>
    <w:rsid w:val="00391277"/>
    <w:rsid w:val="00391326"/>
    <w:rsid w:val="0039284B"/>
    <w:rsid w:val="0039341A"/>
    <w:rsid w:val="00393F39"/>
    <w:rsid w:val="00394B86"/>
    <w:rsid w:val="00396BEA"/>
    <w:rsid w:val="003A3E52"/>
    <w:rsid w:val="003A4D4C"/>
    <w:rsid w:val="003A5C20"/>
    <w:rsid w:val="003A6CD8"/>
    <w:rsid w:val="003A785F"/>
    <w:rsid w:val="003B1699"/>
    <w:rsid w:val="003B3F29"/>
    <w:rsid w:val="003B3FA8"/>
    <w:rsid w:val="003B56A4"/>
    <w:rsid w:val="003B65B5"/>
    <w:rsid w:val="003B68F1"/>
    <w:rsid w:val="003B71C6"/>
    <w:rsid w:val="003C0A74"/>
    <w:rsid w:val="003C2703"/>
    <w:rsid w:val="003C3205"/>
    <w:rsid w:val="003C3803"/>
    <w:rsid w:val="003C5492"/>
    <w:rsid w:val="003C65C2"/>
    <w:rsid w:val="003C7B5A"/>
    <w:rsid w:val="003D69F0"/>
    <w:rsid w:val="003E02B5"/>
    <w:rsid w:val="003E2A52"/>
    <w:rsid w:val="003E2F74"/>
    <w:rsid w:val="003E7712"/>
    <w:rsid w:val="003F054F"/>
    <w:rsid w:val="003F2EF6"/>
    <w:rsid w:val="003F4A51"/>
    <w:rsid w:val="003F5AE1"/>
    <w:rsid w:val="0040066A"/>
    <w:rsid w:val="00401072"/>
    <w:rsid w:val="004013E3"/>
    <w:rsid w:val="00401D8C"/>
    <w:rsid w:val="00402DC8"/>
    <w:rsid w:val="00403C2A"/>
    <w:rsid w:val="004054D4"/>
    <w:rsid w:val="00405FD0"/>
    <w:rsid w:val="00406174"/>
    <w:rsid w:val="0040725C"/>
    <w:rsid w:val="00412307"/>
    <w:rsid w:val="00414426"/>
    <w:rsid w:val="00414904"/>
    <w:rsid w:val="0041542F"/>
    <w:rsid w:val="00415958"/>
    <w:rsid w:val="00421378"/>
    <w:rsid w:val="004214BC"/>
    <w:rsid w:val="00421EF3"/>
    <w:rsid w:val="004220FB"/>
    <w:rsid w:val="0042224D"/>
    <w:rsid w:val="00423A29"/>
    <w:rsid w:val="004257EA"/>
    <w:rsid w:val="00426315"/>
    <w:rsid w:val="00426DF2"/>
    <w:rsid w:val="004277AA"/>
    <w:rsid w:val="00427805"/>
    <w:rsid w:val="004301C0"/>
    <w:rsid w:val="004308B9"/>
    <w:rsid w:val="0043129A"/>
    <w:rsid w:val="00431C11"/>
    <w:rsid w:val="00434A4D"/>
    <w:rsid w:val="0043566C"/>
    <w:rsid w:val="00435D68"/>
    <w:rsid w:val="004360A5"/>
    <w:rsid w:val="004366EA"/>
    <w:rsid w:val="00437359"/>
    <w:rsid w:val="00440CC4"/>
    <w:rsid w:val="00444E39"/>
    <w:rsid w:val="00446609"/>
    <w:rsid w:val="004505EC"/>
    <w:rsid w:val="00451D70"/>
    <w:rsid w:val="004528F3"/>
    <w:rsid w:val="00452DB6"/>
    <w:rsid w:val="00456F05"/>
    <w:rsid w:val="00456F47"/>
    <w:rsid w:val="00460E52"/>
    <w:rsid w:val="0046347A"/>
    <w:rsid w:val="0046642C"/>
    <w:rsid w:val="00466DD7"/>
    <w:rsid w:val="00470CDD"/>
    <w:rsid w:val="004711E7"/>
    <w:rsid w:val="0047196A"/>
    <w:rsid w:val="00472AF1"/>
    <w:rsid w:val="0047453A"/>
    <w:rsid w:val="00474555"/>
    <w:rsid w:val="004747B1"/>
    <w:rsid w:val="00475416"/>
    <w:rsid w:val="00475772"/>
    <w:rsid w:val="0047640C"/>
    <w:rsid w:val="00482C6A"/>
    <w:rsid w:val="00483F4A"/>
    <w:rsid w:val="004840C4"/>
    <w:rsid w:val="004847BD"/>
    <w:rsid w:val="00484AD6"/>
    <w:rsid w:val="004862F4"/>
    <w:rsid w:val="00486889"/>
    <w:rsid w:val="0049159A"/>
    <w:rsid w:val="00492213"/>
    <w:rsid w:val="0049531A"/>
    <w:rsid w:val="004974B2"/>
    <w:rsid w:val="004A0B35"/>
    <w:rsid w:val="004A1CA1"/>
    <w:rsid w:val="004A263B"/>
    <w:rsid w:val="004A3AA3"/>
    <w:rsid w:val="004A5E17"/>
    <w:rsid w:val="004A5E19"/>
    <w:rsid w:val="004B1037"/>
    <w:rsid w:val="004B10B7"/>
    <w:rsid w:val="004B2225"/>
    <w:rsid w:val="004B3BF9"/>
    <w:rsid w:val="004B4964"/>
    <w:rsid w:val="004B750C"/>
    <w:rsid w:val="004B772B"/>
    <w:rsid w:val="004C0ED9"/>
    <w:rsid w:val="004C156C"/>
    <w:rsid w:val="004C1F15"/>
    <w:rsid w:val="004C28B5"/>
    <w:rsid w:val="004C540A"/>
    <w:rsid w:val="004C5D7A"/>
    <w:rsid w:val="004C7EC1"/>
    <w:rsid w:val="004C7ED6"/>
    <w:rsid w:val="004C7F58"/>
    <w:rsid w:val="004D0B44"/>
    <w:rsid w:val="004D0F53"/>
    <w:rsid w:val="004D1D33"/>
    <w:rsid w:val="004D1FA4"/>
    <w:rsid w:val="004E067B"/>
    <w:rsid w:val="004E4ED6"/>
    <w:rsid w:val="004E5417"/>
    <w:rsid w:val="004E5B89"/>
    <w:rsid w:val="004E6055"/>
    <w:rsid w:val="004E72E5"/>
    <w:rsid w:val="004F0BB8"/>
    <w:rsid w:val="004F18A0"/>
    <w:rsid w:val="004F3F80"/>
    <w:rsid w:val="004F464A"/>
    <w:rsid w:val="00500191"/>
    <w:rsid w:val="0050113A"/>
    <w:rsid w:val="00502AF3"/>
    <w:rsid w:val="00503E29"/>
    <w:rsid w:val="00505260"/>
    <w:rsid w:val="00505B15"/>
    <w:rsid w:val="00505F0B"/>
    <w:rsid w:val="00506055"/>
    <w:rsid w:val="005071B2"/>
    <w:rsid w:val="00507B51"/>
    <w:rsid w:val="00507CEE"/>
    <w:rsid w:val="005118A4"/>
    <w:rsid w:val="00511D54"/>
    <w:rsid w:val="005133BB"/>
    <w:rsid w:val="005139FA"/>
    <w:rsid w:val="005143EF"/>
    <w:rsid w:val="00516C32"/>
    <w:rsid w:val="00517D75"/>
    <w:rsid w:val="00520F7D"/>
    <w:rsid w:val="005212C4"/>
    <w:rsid w:val="00524AEF"/>
    <w:rsid w:val="00525E82"/>
    <w:rsid w:val="005279E0"/>
    <w:rsid w:val="005315DF"/>
    <w:rsid w:val="00531F5F"/>
    <w:rsid w:val="005322A4"/>
    <w:rsid w:val="0053290F"/>
    <w:rsid w:val="0053617A"/>
    <w:rsid w:val="005367D8"/>
    <w:rsid w:val="00540491"/>
    <w:rsid w:val="0054121B"/>
    <w:rsid w:val="005413DA"/>
    <w:rsid w:val="005417DB"/>
    <w:rsid w:val="0054279C"/>
    <w:rsid w:val="0054329B"/>
    <w:rsid w:val="00543834"/>
    <w:rsid w:val="00544053"/>
    <w:rsid w:val="0054508E"/>
    <w:rsid w:val="005457BC"/>
    <w:rsid w:val="00545E60"/>
    <w:rsid w:val="00545EFA"/>
    <w:rsid w:val="00550736"/>
    <w:rsid w:val="00550F3F"/>
    <w:rsid w:val="00551B31"/>
    <w:rsid w:val="00551E54"/>
    <w:rsid w:val="0055215A"/>
    <w:rsid w:val="00552BD2"/>
    <w:rsid w:val="00554F75"/>
    <w:rsid w:val="00556242"/>
    <w:rsid w:val="00556416"/>
    <w:rsid w:val="00556987"/>
    <w:rsid w:val="00557F8F"/>
    <w:rsid w:val="005602F0"/>
    <w:rsid w:val="00564F96"/>
    <w:rsid w:val="005663B9"/>
    <w:rsid w:val="00570734"/>
    <w:rsid w:val="00570D0E"/>
    <w:rsid w:val="00572DAB"/>
    <w:rsid w:val="00573AC3"/>
    <w:rsid w:val="00574592"/>
    <w:rsid w:val="00574EC3"/>
    <w:rsid w:val="005759D7"/>
    <w:rsid w:val="005762B2"/>
    <w:rsid w:val="0057632A"/>
    <w:rsid w:val="0057678A"/>
    <w:rsid w:val="00577D10"/>
    <w:rsid w:val="00577F9A"/>
    <w:rsid w:val="00580F15"/>
    <w:rsid w:val="00581351"/>
    <w:rsid w:val="005822DD"/>
    <w:rsid w:val="00583DFF"/>
    <w:rsid w:val="00586723"/>
    <w:rsid w:val="00587FA8"/>
    <w:rsid w:val="00590857"/>
    <w:rsid w:val="00592A67"/>
    <w:rsid w:val="00592C2B"/>
    <w:rsid w:val="00593179"/>
    <w:rsid w:val="00594F10"/>
    <w:rsid w:val="00595ADD"/>
    <w:rsid w:val="00597027"/>
    <w:rsid w:val="005A04CF"/>
    <w:rsid w:val="005A07CE"/>
    <w:rsid w:val="005A2BD5"/>
    <w:rsid w:val="005A5B17"/>
    <w:rsid w:val="005B05FB"/>
    <w:rsid w:val="005B0815"/>
    <w:rsid w:val="005B14C0"/>
    <w:rsid w:val="005B2384"/>
    <w:rsid w:val="005B3064"/>
    <w:rsid w:val="005B463B"/>
    <w:rsid w:val="005B566C"/>
    <w:rsid w:val="005B6934"/>
    <w:rsid w:val="005C02FB"/>
    <w:rsid w:val="005C0B16"/>
    <w:rsid w:val="005C0C97"/>
    <w:rsid w:val="005C109A"/>
    <w:rsid w:val="005C1452"/>
    <w:rsid w:val="005C173C"/>
    <w:rsid w:val="005C2BFF"/>
    <w:rsid w:val="005C3CF2"/>
    <w:rsid w:val="005C4644"/>
    <w:rsid w:val="005C5C6C"/>
    <w:rsid w:val="005C6E9D"/>
    <w:rsid w:val="005C7606"/>
    <w:rsid w:val="005D0EA7"/>
    <w:rsid w:val="005D0F51"/>
    <w:rsid w:val="005D1007"/>
    <w:rsid w:val="005D1288"/>
    <w:rsid w:val="005D1747"/>
    <w:rsid w:val="005D42FD"/>
    <w:rsid w:val="005D4FBD"/>
    <w:rsid w:val="005D62EC"/>
    <w:rsid w:val="005D6C4C"/>
    <w:rsid w:val="005E0AD0"/>
    <w:rsid w:val="005E2577"/>
    <w:rsid w:val="005E3B65"/>
    <w:rsid w:val="005E62AC"/>
    <w:rsid w:val="005F015B"/>
    <w:rsid w:val="005F151B"/>
    <w:rsid w:val="005F44A0"/>
    <w:rsid w:val="005F4716"/>
    <w:rsid w:val="005F7F8A"/>
    <w:rsid w:val="0060020B"/>
    <w:rsid w:val="0060184F"/>
    <w:rsid w:val="00601CBF"/>
    <w:rsid w:val="006038AA"/>
    <w:rsid w:val="00604C07"/>
    <w:rsid w:val="00605B2B"/>
    <w:rsid w:val="0061102B"/>
    <w:rsid w:val="0061166F"/>
    <w:rsid w:val="00614D51"/>
    <w:rsid w:val="006201DB"/>
    <w:rsid w:val="00620A95"/>
    <w:rsid w:val="00621127"/>
    <w:rsid w:val="00621972"/>
    <w:rsid w:val="00622E82"/>
    <w:rsid w:val="0062337C"/>
    <w:rsid w:val="00625D44"/>
    <w:rsid w:val="00626EF1"/>
    <w:rsid w:val="00627496"/>
    <w:rsid w:val="006306AF"/>
    <w:rsid w:val="00630EA3"/>
    <w:rsid w:val="0063150B"/>
    <w:rsid w:val="00633459"/>
    <w:rsid w:val="00634090"/>
    <w:rsid w:val="006346B0"/>
    <w:rsid w:val="006366F2"/>
    <w:rsid w:val="00636780"/>
    <w:rsid w:val="00637ECD"/>
    <w:rsid w:val="00637F43"/>
    <w:rsid w:val="00643E31"/>
    <w:rsid w:val="00644C75"/>
    <w:rsid w:val="006510A1"/>
    <w:rsid w:val="006513CF"/>
    <w:rsid w:val="00652334"/>
    <w:rsid w:val="00653473"/>
    <w:rsid w:val="00654F76"/>
    <w:rsid w:val="00656748"/>
    <w:rsid w:val="006614D0"/>
    <w:rsid w:val="00662472"/>
    <w:rsid w:val="006650B9"/>
    <w:rsid w:val="00665B9B"/>
    <w:rsid w:val="00667841"/>
    <w:rsid w:val="0067081D"/>
    <w:rsid w:val="00671F2E"/>
    <w:rsid w:val="0067552D"/>
    <w:rsid w:val="006760CD"/>
    <w:rsid w:val="006769E1"/>
    <w:rsid w:val="00680134"/>
    <w:rsid w:val="0068098A"/>
    <w:rsid w:val="006810F3"/>
    <w:rsid w:val="006817CC"/>
    <w:rsid w:val="00681C7E"/>
    <w:rsid w:val="00681EC7"/>
    <w:rsid w:val="00682E81"/>
    <w:rsid w:val="00683436"/>
    <w:rsid w:val="00685373"/>
    <w:rsid w:val="00685EBD"/>
    <w:rsid w:val="0068651D"/>
    <w:rsid w:val="00687D42"/>
    <w:rsid w:val="006908A6"/>
    <w:rsid w:val="00691570"/>
    <w:rsid w:val="006916EC"/>
    <w:rsid w:val="00692A92"/>
    <w:rsid w:val="00695BF3"/>
    <w:rsid w:val="00695D74"/>
    <w:rsid w:val="00696247"/>
    <w:rsid w:val="006974DA"/>
    <w:rsid w:val="006A09A6"/>
    <w:rsid w:val="006A0DEC"/>
    <w:rsid w:val="006A2033"/>
    <w:rsid w:val="006A40B0"/>
    <w:rsid w:val="006A7264"/>
    <w:rsid w:val="006B004D"/>
    <w:rsid w:val="006B2589"/>
    <w:rsid w:val="006C0912"/>
    <w:rsid w:val="006C3801"/>
    <w:rsid w:val="006C3E9E"/>
    <w:rsid w:val="006C4734"/>
    <w:rsid w:val="006C4ECC"/>
    <w:rsid w:val="006C7668"/>
    <w:rsid w:val="006C7788"/>
    <w:rsid w:val="006D04E3"/>
    <w:rsid w:val="006D1478"/>
    <w:rsid w:val="006D15E0"/>
    <w:rsid w:val="006D1682"/>
    <w:rsid w:val="006D2B38"/>
    <w:rsid w:val="006D5D5E"/>
    <w:rsid w:val="006D7B36"/>
    <w:rsid w:val="006E075B"/>
    <w:rsid w:val="006E0B6C"/>
    <w:rsid w:val="006E108D"/>
    <w:rsid w:val="006E2A63"/>
    <w:rsid w:val="006E331E"/>
    <w:rsid w:val="006E35E1"/>
    <w:rsid w:val="006E671D"/>
    <w:rsid w:val="006F0BCA"/>
    <w:rsid w:val="006F0FBC"/>
    <w:rsid w:val="006F207C"/>
    <w:rsid w:val="006F2E5B"/>
    <w:rsid w:val="006F3E76"/>
    <w:rsid w:val="006F4295"/>
    <w:rsid w:val="00700506"/>
    <w:rsid w:val="00700CB8"/>
    <w:rsid w:val="007026A8"/>
    <w:rsid w:val="00703DCF"/>
    <w:rsid w:val="007046C6"/>
    <w:rsid w:val="00705D95"/>
    <w:rsid w:val="007067E8"/>
    <w:rsid w:val="00710229"/>
    <w:rsid w:val="00711731"/>
    <w:rsid w:val="00711FC7"/>
    <w:rsid w:val="007128CF"/>
    <w:rsid w:val="00712C96"/>
    <w:rsid w:val="00713761"/>
    <w:rsid w:val="00713928"/>
    <w:rsid w:val="00713FE1"/>
    <w:rsid w:val="0071646A"/>
    <w:rsid w:val="0071739E"/>
    <w:rsid w:val="00720955"/>
    <w:rsid w:val="00720CEE"/>
    <w:rsid w:val="007212F4"/>
    <w:rsid w:val="007227E3"/>
    <w:rsid w:val="00724F96"/>
    <w:rsid w:val="00726AD0"/>
    <w:rsid w:val="00726BBA"/>
    <w:rsid w:val="00726FC0"/>
    <w:rsid w:val="00732557"/>
    <w:rsid w:val="00740256"/>
    <w:rsid w:val="00742790"/>
    <w:rsid w:val="00743002"/>
    <w:rsid w:val="00745BA9"/>
    <w:rsid w:val="00750007"/>
    <w:rsid w:val="007508E2"/>
    <w:rsid w:val="007519CC"/>
    <w:rsid w:val="00754B99"/>
    <w:rsid w:val="007565F5"/>
    <w:rsid w:val="00757BDC"/>
    <w:rsid w:val="007614E2"/>
    <w:rsid w:val="00763A5A"/>
    <w:rsid w:val="00764C99"/>
    <w:rsid w:val="00766EDD"/>
    <w:rsid w:val="00767B4B"/>
    <w:rsid w:val="00767EE2"/>
    <w:rsid w:val="007722A2"/>
    <w:rsid w:val="00774B5D"/>
    <w:rsid w:val="007751CB"/>
    <w:rsid w:val="00776C34"/>
    <w:rsid w:val="007775D2"/>
    <w:rsid w:val="00777A2A"/>
    <w:rsid w:val="007802EB"/>
    <w:rsid w:val="007815EF"/>
    <w:rsid w:val="00786A7F"/>
    <w:rsid w:val="00790C26"/>
    <w:rsid w:val="007911EB"/>
    <w:rsid w:val="00795EC9"/>
    <w:rsid w:val="007A0DEB"/>
    <w:rsid w:val="007A18B4"/>
    <w:rsid w:val="007A1923"/>
    <w:rsid w:val="007A220F"/>
    <w:rsid w:val="007A4237"/>
    <w:rsid w:val="007A4484"/>
    <w:rsid w:val="007A45D5"/>
    <w:rsid w:val="007A6C60"/>
    <w:rsid w:val="007B06DA"/>
    <w:rsid w:val="007B54E6"/>
    <w:rsid w:val="007B7A62"/>
    <w:rsid w:val="007C0CF3"/>
    <w:rsid w:val="007C1699"/>
    <w:rsid w:val="007C17DA"/>
    <w:rsid w:val="007C2478"/>
    <w:rsid w:val="007C2956"/>
    <w:rsid w:val="007C6286"/>
    <w:rsid w:val="007C7B2D"/>
    <w:rsid w:val="007D2587"/>
    <w:rsid w:val="007D475C"/>
    <w:rsid w:val="007D6543"/>
    <w:rsid w:val="007E2969"/>
    <w:rsid w:val="007E2B72"/>
    <w:rsid w:val="007E5CC2"/>
    <w:rsid w:val="007E6E93"/>
    <w:rsid w:val="007F03A9"/>
    <w:rsid w:val="007F0889"/>
    <w:rsid w:val="007F354F"/>
    <w:rsid w:val="007F5776"/>
    <w:rsid w:val="007F58E0"/>
    <w:rsid w:val="007F7F30"/>
    <w:rsid w:val="00800496"/>
    <w:rsid w:val="00801142"/>
    <w:rsid w:val="00801BDA"/>
    <w:rsid w:val="00802C63"/>
    <w:rsid w:val="008039C2"/>
    <w:rsid w:val="00803F80"/>
    <w:rsid w:val="008045A5"/>
    <w:rsid w:val="0080698C"/>
    <w:rsid w:val="0080735C"/>
    <w:rsid w:val="008078F5"/>
    <w:rsid w:val="00807C12"/>
    <w:rsid w:val="0081266D"/>
    <w:rsid w:val="00813687"/>
    <w:rsid w:val="00815B58"/>
    <w:rsid w:val="00820568"/>
    <w:rsid w:val="008205FF"/>
    <w:rsid w:val="00821A6E"/>
    <w:rsid w:val="008239C0"/>
    <w:rsid w:val="00824F85"/>
    <w:rsid w:val="0082580B"/>
    <w:rsid w:val="00825ECE"/>
    <w:rsid w:val="008309B0"/>
    <w:rsid w:val="00830A2F"/>
    <w:rsid w:val="00831EA5"/>
    <w:rsid w:val="00833709"/>
    <w:rsid w:val="00833E87"/>
    <w:rsid w:val="008340C5"/>
    <w:rsid w:val="008341A2"/>
    <w:rsid w:val="00837E43"/>
    <w:rsid w:val="0084048C"/>
    <w:rsid w:val="00840626"/>
    <w:rsid w:val="00842C1A"/>
    <w:rsid w:val="008445EC"/>
    <w:rsid w:val="008453EA"/>
    <w:rsid w:val="00846646"/>
    <w:rsid w:val="00846F90"/>
    <w:rsid w:val="008523BA"/>
    <w:rsid w:val="00852D37"/>
    <w:rsid w:val="008537E4"/>
    <w:rsid w:val="00854041"/>
    <w:rsid w:val="0085409F"/>
    <w:rsid w:val="00854FE7"/>
    <w:rsid w:val="0085603B"/>
    <w:rsid w:val="00857152"/>
    <w:rsid w:val="0086175F"/>
    <w:rsid w:val="0086293E"/>
    <w:rsid w:val="00862C60"/>
    <w:rsid w:val="00863B7C"/>
    <w:rsid w:val="00864100"/>
    <w:rsid w:val="00864F4E"/>
    <w:rsid w:val="0086529A"/>
    <w:rsid w:val="00865AD0"/>
    <w:rsid w:val="00867319"/>
    <w:rsid w:val="00870AF9"/>
    <w:rsid w:val="00871669"/>
    <w:rsid w:val="00871B43"/>
    <w:rsid w:val="00871F7C"/>
    <w:rsid w:val="00872B31"/>
    <w:rsid w:val="008731D9"/>
    <w:rsid w:val="00873870"/>
    <w:rsid w:val="008738ED"/>
    <w:rsid w:val="00874625"/>
    <w:rsid w:val="0087513C"/>
    <w:rsid w:val="008763A2"/>
    <w:rsid w:val="00876459"/>
    <w:rsid w:val="00877A16"/>
    <w:rsid w:val="00880E55"/>
    <w:rsid w:val="00881125"/>
    <w:rsid w:val="00881771"/>
    <w:rsid w:val="008825AA"/>
    <w:rsid w:val="0088553A"/>
    <w:rsid w:val="00885622"/>
    <w:rsid w:val="008858AE"/>
    <w:rsid w:val="00885DEA"/>
    <w:rsid w:val="00886B08"/>
    <w:rsid w:val="0089059D"/>
    <w:rsid w:val="008937F0"/>
    <w:rsid w:val="00894B07"/>
    <w:rsid w:val="00894D5D"/>
    <w:rsid w:val="00894FE4"/>
    <w:rsid w:val="00895B30"/>
    <w:rsid w:val="00896119"/>
    <w:rsid w:val="00897EED"/>
    <w:rsid w:val="008A03D5"/>
    <w:rsid w:val="008A14E3"/>
    <w:rsid w:val="008A1F4D"/>
    <w:rsid w:val="008A305C"/>
    <w:rsid w:val="008A31A7"/>
    <w:rsid w:val="008A4247"/>
    <w:rsid w:val="008A45A3"/>
    <w:rsid w:val="008A4E92"/>
    <w:rsid w:val="008A5F0E"/>
    <w:rsid w:val="008A6425"/>
    <w:rsid w:val="008A6B80"/>
    <w:rsid w:val="008A76DB"/>
    <w:rsid w:val="008B0243"/>
    <w:rsid w:val="008B097A"/>
    <w:rsid w:val="008B209E"/>
    <w:rsid w:val="008B36BB"/>
    <w:rsid w:val="008B36E3"/>
    <w:rsid w:val="008B593F"/>
    <w:rsid w:val="008B6BEE"/>
    <w:rsid w:val="008C2333"/>
    <w:rsid w:val="008C357B"/>
    <w:rsid w:val="008C36F4"/>
    <w:rsid w:val="008C3B38"/>
    <w:rsid w:val="008C3C63"/>
    <w:rsid w:val="008C528F"/>
    <w:rsid w:val="008C5969"/>
    <w:rsid w:val="008C69ED"/>
    <w:rsid w:val="008D0E5F"/>
    <w:rsid w:val="008D1B53"/>
    <w:rsid w:val="008D1C11"/>
    <w:rsid w:val="008D3B7C"/>
    <w:rsid w:val="008E0119"/>
    <w:rsid w:val="008E0162"/>
    <w:rsid w:val="008E2A77"/>
    <w:rsid w:val="008E2ED1"/>
    <w:rsid w:val="008E31EA"/>
    <w:rsid w:val="008E6AFE"/>
    <w:rsid w:val="008E6EEB"/>
    <w:rsid w:val="008E70C1"/>
    <w:rsid w:val="008F04DA"/>
    <w:rsid w:val="008F05E7"/>
    <w:rsid w:val="008F202D"/>
    <w:rsid w:val="008F3660"/>
    <w:rsid w:val="008F4A9D"/>
    <w:rsid w:val="008F4E1B"/>
    <w:rsid w:val="008F65A4"/>
    <w:rsid w:val="0090256A"/>
    <w:rsid w:val="00905A3A"/>
    <w:rsid w:val="009067D7"/>
    <w:rsid w:val="00907B58"/>
    <w:rsid w:val="00910610"/>
    <w:rsid w:val="00910B17"/>
    <w:rsid w:val="00911281"/>
    <w:rsid w:val="009117B6"/>
    <w:rsid w:val="00912EB0"/>
    <w:rsid w:val="00914B59"/>
    <w:rsid w:val="00916702"/>
    <w:rsid w:val="00920F80"/>
    <w:rsid w:val="009224CC"/>
    <w:rsid w:val="00922E24"/>
    <w:rsid w:val="00923FE2"/>
    <w:rsid w:val="00930EEB"/>
    <w:rsid w:val="00932233"/>
    <w:rsid w:val="00932795"/>
    <w:rsid w:val="009332A5"/>
    <w:rsid w:val="00933AFE"/>
    <w:rsid w:val="00936BDF"/>
    <w:rsid w:val="009416BE"/>
    <w:rsid w:val="0094378E"/>
    <w:rsid w:val="009459B2"/>
    <w:rsid w:val="00946546"/>
    <w:rsid w:val="00946A5B"/>
    <w:rsid w:val="00947248"/>
    <w:rsid w:val="00950C77"/>
    <w:rsid w:val="00950D73"/>
    <w:rsid w:val="0095323B"/>
    <w:rsid w:val="009553B1"/>
    <w:rsid w:val="00956579"/>
    <w:rsid w:val="0096073E"/>
    <w:rsid w:val="00960DE9"/>
    <w:rsid w:val="0096362A"/>
    <w:rsid w:val="009638D0"/>
    <w:rsid w:val="0096495E"/>
    <w:rsid w:val="00966F5B"/>
    <w:rsid w:val="009725CE"/>
    <w:rsid w:val="00974BD4"/>
    <w:rsid w:val="00975AA4"/>
    <w:rsid w:val="009767C7"/>
    <w:rsid w:val="0097752E"/>
    <w:rsid w:val="00977FE8"/>
    <w:rsid w:val="0098031F"/>
    <w:rsid w:val="00981803"/>
    <w:rsid w:val="00984C33"/>
    <w:rsid w:val="00986993"/>
    <w:rsid w:val="00986A48"/>
    <w:rsid w:val="00990C89"/>
    <w:rsid w:val="00990D09"/>
    <w:rsid w:val="00991451"/>
    <w:rsid w:val="00993779"/>
    <w:rsid w:val="00994752"/>
    <w:rsid w:val="009A151A"/>
    <w:rsid w:val="009A20A4"/>
    <w:rsid w:val="009A37BE"/>
    <w:rsid w:val="009A71F8"/>
    <w:rsid w:val="009A7DC1"/>
    <w:rsid w:val="009B0D0A"/>
    <w:rsid w:val="009B2106"/>
    <w:rsid w:val="009B3113"/>
    <w:rsid w:val="009B3799"/>
    <w:rsid w:val="009B7610"/>
    <w:rsid w:val="009C3672"/>
    <w:rsid w:val="009C5F7B"/>
    <w:rsid w:val="009D19BF"/>
    <w:rsid w:val="009D3E05"/>
    <w:rsid w:val="009D4699"/>
    <w:rsid w:val="009D55F3"/>
    <w:rsid w:val="009D6CAF"/>
    <w:rsid w:val="009D6D87"/>
    <w:rsid w:val="009D6FF1"/>
    <w:rsid w:val="009D74D1"/>
    <w:rsid w:val="009E0DF8"/>
    <w:rsid w:val="009E1139"/>
    <w:rsid w:val="009E2E23"/>
    <w:rsid w:val="009E3E6E"/>
    <w:rsid w:val="009E53CF"/>
    <w:rsid w:val="009E7A47"/>
    <w:rsid w:val="009E7B49"/>
    <w:rsid w:val="009F4156"/>
    <w:rsid w:val="009F448B"/>
    <w:rsid w:val="009F4641"/>
    <w:rsid w:val="009F513A"/>
    <w:rsid w:val="009F5FDB"/>
    <w:rsid w:val="009F6128"/>
    <w:rsid w:val="009F69E0"/>
    <w:rsid w:val="009F6EAF"/>
    <w:rsid w:val="009F7811"/>
    <w:rsid w:val="009F7A86"/>
    <w:rsid w:val="009F7B0E"/>
    <w:rsid w:val="00A00365"/>
    <w:rsid w:val="00A00EB3"/>
    <w:rsid w:val="00A01533"/>
    <w:rsid w:val="00A015E6"/>
    <w:rsid w:val="00A01BB6"/>
    <w:rsid w:val="00A02763"/>
    <w:rsid w:val="00A0584E"/>
    <w:rsid w:val="00A05D78"/>
    <w:rsid w:val="00A07365"/>
    <w:rsid w:val="00A12811"/>
    <w:rsid w:val="00A13129"/>
    <w:rsid w:val="00A13A3B"/>
    <w:rsid w:val="00A1564B"/>
    <w:rsid w:val="00A1762F"/>
    <w:rsid w:val="00A20585"/>
    <w:rsid w:val="00A208E8"/>
    <w:rsid w:val="00A215E1"/>
    <w:rsid w:val="00A22666"/>
    <w:rsid w:val="00A22867"/>
    <w:rsid w:val="00A229FB"/>
    <w:rsid w:val="00A23549"/>
    <w:rsid w:val="00A2467C"/>
    <w:rsid w:val="00A30071"/>
    <w:rsid w:val="00A30AEA"/>
    <w:rsid w:val="00A3136E"/>
    <w:rsid w:val="00A316D9"/>
    <w:rsid w:val="00A318A9"/>
    <w:rsid w:val="00A337DE"/>
    <w:rsid w:val="00A33A59"/>
    <w:rsid w:val="00A33AB0"/>
    <w:rsid w:val="00A33D40"/>
    <w:rsid w:val="00A36457"/>
    <w:rsid w:val="00A36A95"/>
    <w:rsid w:val="00A40A92"/>
    <w:rsid w:val="00A411C0"/>
    <w:rsid w:val="00A43EAD"/>
    <w:rsid w:val="00A44CBA"/>
    <w:rsid w:val="00A4605E"/>
    <w:rsid w:val="00A46D63"/>
    <w:rsid w:val="00A51F3C"/>
    <w:rsid w:val="00A51FEC"/>
    <w:rsid w:val="00A52610"/>
    <w:rsid w:val="00A52D47"/>
    <w:rsid w:val="00A537A7"/>
    <w:rsid w:val="00A55804"/>
    <w:rsid w:val="00A56592"/>
    <w:rsid w:val="00A60927"/>
    <w:rsid w:val="00A63524"/>
    <w:rsid w:val="00A63B07"/>
    <w:rsid w:val="00A63D50"/>
    <w:rsid w:val="00A65043"/>
    <w:rsid w:val="00A706DA"/>
    <w:rsid w:val="00A73794"/>
    <w:rsid w:val="00A7573D"/>
    <w:rsid w:val="00A76E87"/>
    <w:rsid w:val="00A76F8C"/>
    <w:rsid w:val="00A82786"/>
    <w:rsid w:val="00A902D6"/>
    <w:rsid w:val="00A90914"/>
    <w:rsid w:val="00A94E82"/>
    <w:rsid w:val="00A9624F"/>
    <w:rsid w:val="00AA20BC"/>
    <w:rsid w:val="00AA315B"/>
    <w:rsid w:val="00AA4820"/>
    <w:rsid w:val="00AA4EA3"/>
    <w:rsid w:val="00AA513B"/>
    <w:rsid w:val="00AA5A51"/>
    <w:rsid w:val="00AA7A7E"/>
    <w:rsid w:val="00AA7CEB"/>
    <w:rsid w:val="00AB0586"/>
    <w:rsid w:val="00AB11C6"/>
    <w:rsid w:val="00AB16CD"/>
    <w:rsid w:val="00AB3AAB"/>
    <w:rsid w:val="00AB49FA"/>
    <w:rsid w:val="00AC0430"/>
    <w:rsid w:val="00AC11E5"/>
    <w:rsid w:val="00AC38DD"/>
    <w:rsid w:val="00AC3E0B"/>
    <w:rsid w:val="00AC47F2"/>
    <w:rsid w:val="00AC56BC"/>
    <w:rsid w:val="00AC5B00"/>
    <w:rsid w:val="00AC67E9"/>
    <w:rsid w:val="00AD0C5D"/>
    <w:rsid w:val="00AD12EB"/>
    <w:rsid w:val="00AD439B"/>
    <w:rsid w:val="00AE02BF"/>
    <w:rsid w:val="00AE1ADE"/>
    <w:rsid w:val="00AE34AF"/>
    <w:rsid w:val="00AE3C58"/>
    <w:rsid w:val="00AE47C6"/>
    <w:rsid w:val="00AE5336"/>
    <w:rsid w:val="00AE5D69"/>
    <w:rsid w:val="00AE7824"/>
    <w:rsid w:val="00AE7C35"/>
    <w:rsid w:val="00AF1F9B"/>
    <w:rsid w:val="00AF3C47"/>
    <w:rsid w:val="00AF6B9A"/>
    <w:rsid w:val="00AF6FA8"/>
    <w:rsid w:val="00AF724B"/>
    <w:rsid w:val="00B035AE"/>
    <w:rsid w:val="00B04385"/>
    <w:rsid w:val="00B06986"/>
    <w:rsid w:val="00B129FC"/>
    <w:rsid w:val="00B12BED"/>
    <w:rsid w:val="00B130BB"/>
    <w:rsid w:val="00B13BC4"/>
    <w:rsid w:val="00B1419C"/>
    <w:rsid w:val="00B14A32"/>
    <w:rsid w:val="00B15076"/>
    <w:rsid w:val="00B17546"/>
    <w:rsid w:val="00B200C8"/>
    <w:rsid w:val="00B210A0"/>
    <w:rsid w:val="00B21195"/>
    <w:rsid w:val="00B21BBC"/>
    <w:rsid w:val="00B23C63"/>
    <w:rsid w:val="00B24BCD"/>
    <w:rsid w:val="00B2628D"/>
    <w:rsid w:val="00B26689"/>
    <w:rsid w:val="00B30F6D"/>
    <w:rsid w:val="00B310DC"/>
    <w:rsid w:val="00B312FC"/>
    <w:rsid w:val="00B33B10"/>
    <w:rsid w:val="00B4037E"/>
    <w:rsid w:val="00B404C3"/>
    <w:rsid w:val="00B411F3"/>
    <w:rsid w:val="00B4329F"/>
    <w:rsid w:val="00B43B46"/>
    <w:rsid w:val="00B453AC"/>
    <w:rsid w:val="00B4546D"/>
    <w:rsid w:val="00B459BB"/>
    <w:rsid w:val="00B47CF4"/>
    <w:rsid w:val="00B519F6"/>
    <w:rsid w:val="00B53700"/>
    <w:rsid w:val="00B56974"/>
    <w:rsid w:val="00B56D73"/>
    <w:rsid w:val="00B60BDD"/>
    <w:rsid w:val="00B60FD7"/>
    <w:rsid w:val="00B61578"/>
    <w:rsid w:val="00B61D4D"/>
    <w:rsid w:val="00B61F6A"/>
    <w:rsid w:val="00B62FA4"/>
    <w:rsid w:val="00B63B47"/>
    <w:rsid w:val="00B64B46"/>
    <w:rsid w:val="00B66FBF"/>
    <w:rsid w:val="00B6756A"/>
    <w:rsid w:val="00B70214"/>
    <w:rsid w:val="00B728F7"/>
    <w:rsid w:val="00B72B8E"/>
    <w:rsid w:val="00B73EB1"/>
    <w:rsid w:val="00B75F66"/>
    <w:rsid w:val="00B83215"/>
    <w:rsid w:val="00B839AC"/>
    <w:rsid w:val="00B90AF8"/>
    <w:rsid w:val="00B9117A"/>
    <w:rsid w:val="00B9148A"/>
    <w:rsid w:val="00B943D6"/>
    <w:rsid w:val="00BA0B83"/>
    <w:rsid w:val="00BA0BF5"/>
    <w:rsid w:val="00BA15BF"/>
    <w:rsid w:val="00BA25AA"/>
    <w:rsid w:val="00BA2EE4"/>
    <w:rsid w:val="00BA30C0"/>
    <w:rsid w:val="00BA3E7E"/>
    <w:rsid w:val="00BA7073"/>
    <w:rsid w:val="00BA7151"/>
    <w:rsid w:val="00BB523F"/>
    <w:rsid w:val="00BB6450"/>
    <w:rsid w:val="00BC0358"/>
    <w:rsid w:val="00BC0976"/>
    <w:rsid w:val="00BC1190"/>
    <w:rsid w:val="00BC1548"/>
    <w:rsid w:val="00BC1A11"/>
    <w:rsid w:val="00BC1D86"/>
    <w:rsid w:val="00BC3658"/>
    <w:rsid w:val="00BC5410"/>
    <w:rsid w:val="00BC6FBB"/>
    <w:rsid w:val="00BC79E6"/>
    <w:rsid w:val="00BD018D"/>
    <w:rsid w:val="00BD0842"/>
    <w:rsid w:val="00BD0F60"/>
    <w:rsid w:val="00BD19BC"/>
    <w:rsid w:val="00BD32E3"/>
    <w:rsid w:val="00BD6C29"/>
    <w:rsid w:val="00BE08F6"/>
    <w:rsid w:val="00BE22EC"/>
    <w:rsid w:val="00BE2ACB"/>
    <w:rsid w:val="00BE5C19"/>
    <w:rsid w:val="00BE67F5"/>
    <w:rsid w:val="00BE74D7"/>
    <w:rsid w:val="00BE7E5A"/>
    <w:rsid w:val="00BF04DE"/>
    <w:rsid w:val="00BF21FB"/>
    <w:rsid w:val="00BF2463"/>
    <w:rsid w:val="00BF297E"/>
    <w:rsid w:val="00BF316B"/>
    <w:rsid w:val="00BF3E22"/>
    <w:rsid w:val="00BF4062"/>
    <w:rsid w:val="00BF44AD"/>
    <w:rsid w:val="00BF44CE"/>
    <w:rsid w:val="00BF6159"/>
    <w:rsid w:val="00C01654"/>
    <w:rsid w:val="00C02FE5"/>
    <w:rsid w:val="00C0494F"/>
    <w:rsid w:val="00C04C1F"/>
    <w:rsid w:val="00C101F0"/>
    <w:rsid w:val="00C14A19"/>
    <w:rsid w:val="00C163A5"/>
    <w:rsid w:val="00C20257"/>
    <w:rsid w:val="00C20FA4"/>
    <w:rsid w:val="00C21700"/>
    <w:rsid w:val="00C22171"/>
    <w:rsid w:val="00C26B43"/>
    <w:rsid w:val="00C31344"/>
    <w:rsid w:val="00C339D4"/>
    <w:rsid w:val="00C342B2"/>
    <w:rsid w:val="00C35A49"/>
    <w:rsid w:val="00C3615E"/>
    <w:rsid w:val="00C40441"/>
    <w:rsid w:val="00C405AB"/>
    <w:rsid w:val="00C43EEA"/>
    <w:rsid w:val="00C45237"/>
    <w:rsid w:val="00C56BC0"/>
    <w:rsid w:val="00C56CC1"/>
    <w:rsid w:val="00C57BFE"/>
    <w:rsid w:val="00C608C7"/>
    <w:rsid w:val="00C6126C"/>
    <w:rsid w:val="00C64531"/>
    <w:rsid w:val="00C64670"/>
    <w:rsid w:val="00C646C4"/>
    <w:rsid w:val="00C64B86"/>
    <w:rsid w:val="00C64E79"/>
    <w:rsid w:val="00C66FDF"/>
    <w:rsid w:val="00C6746D"/>
    <w:rsid w:val="00C71A73"/>
    <w:rsid w:val="00C72FF7"/>
    <w:rsid w:val="00C73A21"/>
    <w:rsid w:val="00C74892"/>
    <w:rsid w:val="00C74FB6"/>
    <w:rsid w:val="00C763EA"/>
    <w:rsid w:val="00C77AF4"/>
    <w:rsid w:val="00C83416"/>
    <w:rsid w:val="00C83763"/>
    <w:rsid w:val="00C84A60"/>
    <w:rsid w:val="00C86222"/>
    <w:rsid w:val="00C863E2"/>
    <w:rsid w:val="00C86A32"/>
    <w:rsid w:val="00C86D67"/>
    <w:rsid w:val="00C9373E"/>
    <w:rsid w:val="00C95AED"/>
    <w:rsid w:val="00C9761B"/>
    <w:rsid w:val="00C977EA"/>
    <w:rsid w:val="00C97887"/>
    <w:rsid w:val="00CA1462"/>
    <w:rsid w:val="00CA2ECC"/>
    <w:rsid w:val="00CA31AB"/>
    <w:rsid w:val="00CB05FE"/>
    <w:rsid w:val="00CB0689"/>
    <w:rsid w:val="00CB0AED"/>
    <w:rsid w:val="00CB173A"/>
    <w:rsid w:val="00CB4424"/>
    <w:rsid w:val="00CB4B41"/>
    <w:rsid w:val="00CB5343"/>
    <w:rsid w:val="00CB53A6"/>
    <w:rsid w:val="00CB68DF"/>
    <w:rsid w:val="00CB6A49"/>
    <w:rsid w:val="00CC073B"/>
    <w:rsid w:val="00CC18C9"/>
    <w:rsid w:val="00CC2049"/>
    <w:rsid w:val="00CC2CB9"/>
    <w:rsid w:val="00CC51A3"/>
    <w:rsid w:val="00CC5562"/>
    <w:rsid w:val="00CC5C71"/>
    <w:rsid w:val="00CC6118"/>
    <w:rsid w:val="00CC6237"/>
    <w:rsid w:val="00CC6DF0"/>
    <w:rsid w:val="00CC763E"/>
    <w:rsid w:val="00CC76DC"/>
    <w:rsid w:val="00CD0EDF"/>
    <w:rsid w:val="00CD1ABA"/>
    <w:rsid w:val="00CD2589"/>
    <w:rsid w:val="00CD3174"/>
    <w:rsid w:val="00CD4CFE"/>
    <w:rsid w:val="00CD5EFC"/>
    <w:rsid w:val="00CD645C"/>
    <w:rsid w:val="00CD6F71"/>
    <w:rsid w:val="00CE01D9"/>
    <w:rsid w:val="00CE17F0"/>
    <w:rsid w:val="00CE27E3"/>
    <w:rsid w:val="00CE2A44"/>
    <w:rsid w:val="00CE34F8"/>
    <w:rsid w:val="00CE38C4"/>
    <w:rsid w:val="00CE62D2"/>
    <w:rsid w:val="00CE6883"/>
    <w:rsid w:val="00CE72E2"/>
    <w:rsid w:val="00CE7F32"/>
    <w:rsid w:val="00CF0CA0"/>
    <w:rsid w:val="00CF0DEB"/>
    <w:rsid w:val="00CF1CA2"/>
    <w:rsid w:val="00CF21D4"/>
    <w:rsid w:val="00CF2D80"/>
    <w:rsid w:val="00CF3224"/>
    <w:rsid w:val="00CF32B7"/>
    <w:rsid w:val="00CF370D"/>
    <w:rsid w:val="00CF397F"/>
    <w:rsid w:val="00CF432A"/>
    <w:rsid w:val="00CF4614"/>
    <w:rsid w:val="00CF4FEA"/>
    <w:rsid w:val="00CF5247"/>
    <w:rsid w:val="00CF6022"/>
    <w:rsid w:val="00D01A10"/>
    <w:rsid w:val="00D0303B"/>
    <w:rsid w:val="00D03EB5"/>
    <w:rsid w:val="00D04FC4"/>
    <w:rsid w:val="00D0529A"/>
    <w:rsid w:val="00D0535C"/>
    <w:rsid w:val="00D05FB4"/>
    <w:rsid w:val="00D06354"/>
    <w:rsid w:val="00D06F75"/>
    <w:rsid w:val="00D079BA"/>
    <w:rsid w:val="00D1478A"/>
    <w:rsid w:val="00D15A78"/>
    <w:rsid w:val="00D161D8"/>
    <w:rsid w:val="00D2001A"/>
    <w:rsid w:val="00D20510"/>
    <w:rsid w:val="00D206C4"/>
    <w:rsid w:val="00D2079B"/>
    <w:rsid w:val="00D209DC"/>
    <w:rsid w:val="00D21444"/>
    <w:rsid w:val="00D222AA"/>
    <w:rsid w:val="00D22DD5"/>
    <w:rsid w:val="00D24545"/>
    <w:rsid w:val="00D32B30"/>
    <w:rsid w:val="00D40044"/>
    <w:rsid w:val="00D41197"/>
    <w:rsid w:val="00D41A5A"/>
    <w:rsid w:val="00D445D5"/>
    <w:rsid w:val="00D44F4C"/>
    <w:rsid w:val="00D519D9"/>
    <w:rsid w:val="00D5342B"/>
    <w:rsid w:val="00D53863"/>
    <w:rsid w:val="00D55DFD"/>
    <w:rsid w:val="00D574EB"/>
    <w:rsid w:val="00D6112F"/>
    <w:rsid w:val="00D61E68"/>
    <w:rsid w:val="00D62E6C"/>
    <w:rsid w:val="00D62E7A"/>
    <w:rsid w:val="00D643CD"/>
    <w:rsid w:val="00D64A2F"/>
    <w:rsid w:val="00D64ACD"/>
    <w:rsid w:val="00D6626D"/>
    <w:rsid w:val="00D665DE"/>
    <w:rsid w:val="00D66C87"/>
    <w:rsid w:val="00D675C2"/>
    <w:rsid w:val="00D67D92"/>
    <w:rsid w:val="00D70615"/>
    <w:rsid w:val="00D71A33"/>
    <w:rsid w:val="00D741F8"/>
    <w:rsid w:val="00D74678"/>
    <w:rsid w:val="00D75141"/>
    <w:rsid w:val="00D7629B"/>
    <w:rsid w:val="00D81591"/>
    <w:rsid w:val="00D8197A"/>
    <w:rsid w:val="00D82F0D"/>
    <w:rsid w:val="00D83237"/>
    <w:rsid w:val="00D8324F"/>
    <w:rsid w:val="00D842FB"/>
    <w:rsid w:val="00D865DF"/>
    <w:rsid w:val="00D867A3"/>
    <w:rsid w:val="00D876CF"/>
    <w:rsid w:val="00D908A0"/>
    <w:rsid w:val="00D91317"/>
    <w:rsid w:val="00D92873"/>
    <w:rsid w:val="00D92983"/>
    <w:rsid w:val="00D935EA"/>
    <w:rsid w:val="00D93637"/>
    <w:rsid w:val="00D93B57"/>
    <w:rsid w:val="00D93D59"/>
    <w:rsid w:val="00D94F4F"/>
    <w:rsid w:val="00D95778"/>
    <w:rsid w:val="00DA2C3A"/>
    <w:rsid w:val="00DA36A1"/>
    <w:rsid w:val="00DA3CE7"/>
    <w:rsid w:val="00DA5BD6"/>
    <w:rsid w:val="00DA7051"/>
    <w:rsid w:val="00DB013B"/>
    <w:rsid w:val="00DB03AC"/>
    <w:rsid w:val="00DB699D"/>
    <w:rsid w:val="00DB6BAA"/>
    <w:rsid w:val="00DC0197"/>
    <w:rsid w:val="00DC0484"/>
    <w:rsid w:val="00DC1AEA"/>
    <w:rsid w:val="00DC1C37"/>
    <w:rsid w:val="00DC331F"/>
    <w:rsid w:val="00DC4288"/>
    <w:rsid w:val="00DC5211"/>
    <w:rsid w:val="00DC633B"/>
    <w:rsid w:val="00DC65E9"/>
    <w:rsid w:val="00DD32B0"/>
    <w:rsid w:val="00DD3535"/>
    <w:rsid w:val="00DD4417"/>
    <w:rsid w:val="00DD44D5"/>
    <w:rsid w:val="00DD57A6"/>
    <w:rsid w:val="00DD5866"/>
    <w:rsid w:val="00DE0FB9"/>
    <w:rsid w:val="00DE1D09"/>
    <w:rsid w:val="00DE28B6"/>
    <w:rsid w:val="00DE28FB"/>
    <w:rsid w:val="00DE3283"/>
    <w:rsid w:val="00DE4FC1"/>
    <w:rsid w:val="00DE57D9"/>
    <w:rsid w:val="00DE7274"/>
    <w:rsid w:val="00DE72DB"/>
    <w:rsid w:val="00DF1A3B"/>
    <w:rsid w:val="00DF26FB"/>
    <w:rsid w:val="00DF45DE"/>
    <w:rsid w:val="00DF5D57"/>
    <w:rsid w:val="00DF6C7D"/>
    <w:rsid w:val="00E01211"/>
    <w:rsid w:val="00E02AA4"/>
    <w:rsid w:val="00E04250"/>
    <w:rsid w:val="00E04F3A"/>
    <w:rsid w:val="00E05FAD"/>
    <w:rsid w:val="00E066CB"/>
    <w:rsid w:val="00E07B2E"/>
    <w:rsid w:val="00E13457"/>
    <w:rsid w:val="00E13462"/>
    <w:rsid w:val="00E157BF"/>
    <w:rsid w:val="00E175B5"/>
    <w:rsid w:val="00E202D9"/>
    <w:rsid w:val="00E20392"/>
    <w:rsid w:val="00E24BC6"/>
    <w:rsid w:val="00E2581E"/>
    <w:rsid w:val="00E271C3"/>
    <w:rsid w:val="00E30065"/>
    <w:rsid w:val="00E30A55"/>
    <w:rsid w:val="00E30F78"/>
    <w:rsid w:val="00E32658"/>
    <w:rsid w:val="00E33B8B"/>
    <w:rsid w:val="00E33F2C"/>
    <w:rsid w:val="00E34445"/>
    <w:rsid w:val="00E34C68"/>
    <w:rsid w:val="00E36925"/>
    <w:rsid w:val="00E36FFC"/>
    <w:rsid w:val="00E378B0"/>
    <w:rsid w:val="00E42236"/>
    <w:rsid w:val="00E42FDE"/>
    <w:rsid w:val="00E43EDB"/>
    <w:rsid w:val="00E46377"/>
    <w:rsid w:val="00E477BA"/>
    <w:rsid w:val="00E51A5F"/>
    <w:rsid w:val="00E52224"/>
    <w:rsid w:val="00E548BC"/>
    <w:rsid w:val="00E57842"/>
    <w:rsid w:val="00E57E0C"/>
    <w:rsid w:val="00E60458"/>
    <w:rsid w:val="00E6116A"/>
    <w:rsid w:val="00E61E7D"/>
    <w:rsid w:val="00E63C0E"/>
    <w:rsid w:val="00E64E75"/>
    <w:rsid w:val="00E67EB5"/>
    <w:rsid w:val="00E70206"/>
    <w:rsid w:val="00E71C83"/>
    <w:rsid w:val="00E72D06"/>
    <w:rsid w:val="00E73006"/>
    <w:rsid w:val="00E732A3"/>
    <w:rsid w:val="00E73B8A"/>
    <w:rsid w:val="00E778FA"/>
    <w:rsid w:val="00E77F7F"/>
    <w:rsid w:val="00E82005"/>
    <w:rsid w:val="00E83896"/>
    <w:rsid w:val="00E839B5"/>
    <w:rsid w:val="00E8471C"/>
    <w:rsid w:val="00E85F65"/>
    <w:rsid w:val="00E868B4"/>
    <w:rsid w:val="00E870C1"/>
    <w:rsid w:val="00E87A87"/>
    <w:rsid w:val="00E90148"/>
    <w:rsid w:val="00E90CAA"/>
    <w:rsid w:val="00E91393"/>
    <w:rsid w:val="00E93328"/>
    <w:rsid w:val="00E950E2"/>
    <w:rsid w:val="00E95171"/>
    <w:rsid w:val="00E9770E"/>
    <w:rsid w:val="00EA00CA"/>
    <w:rsid w:val="00EA1416"/>
    <w:rsid w:val="00EA1C3C"/>
    <w:rsid w:val="00EA220B"/>
    <w:rsid w:val="00EA3198"/>
    <w:rsid w:val="00EA3D4E"/>
    <w:rsid w:val="00EA4857"/>
    <w:rsid w:val="00EB03E2"/>
    <w:rsid w:val="00EB0D3F"/>
    <w:rsid w:val="00EB25CE"/>
    <w:rsid w:val="00EB4693"/>
    <w:rsid w:val="00EB593C"/>
    <w:rsid w:val="00EB5DAB"/>
    <w:rsid w:val="00EB62D0"/>
    <w:rsid w:val="00EB6376"/>
    <w:rsid w:val="00EB72E7"/>
    <w:rsid w:val="00EB7429"/>
    <w:rsid w:val="00EC022A"/>
    <w:rsid w:val="00EC2536"/>
    <w:rsid w:val="00EC3195"/>
    <w:rsid w:val="00EC3606"/>
    <w:rsid w:val="00EC53B9"/>
    <w:rsid w:val="00EC6F97"/>
    <w:rsid w:val="00EC74E9"/>
    <w:rsid w:val="00ED16F5"/>
    <w:rsid w:val="00EE0A8D"/>
    <w:rsid w:val="00EE14F4"/>
    <w:rsid w:val="00EE1C94"/>
    <w:rsid w:val="00EE252B"/>
    <w:rsid w:val="00EE3202"/>
    <w:rsid w:val="00EE4AE0"/>
    <w:rsid w:val="00EE4D54"/>
    <w:rsid w:val="00EE4E1B"/>
    <w:rsid w:val="00EE525E"/>
    <w:rsid w:val="00EE5C8A"/>
    <w:rsid w:val="00EF0E34"/>
    <w:rsid w:val="00EF0FDA"/>
    <w:rsid w:val="00EF2B8E"/>
    <w:rsid w:val="00EF4826"/>
    <w:rsid w:val="00EF494D"/>
    <w:rsid w:val="00EF4F3F"/>
    <w:rsid w:val="00EF51F5"/>
    <w:rsid w:val="00EF59B7"/>
    <w:rsid w:val="00EF6629"/>
    <w:rsid w:val="00EF6F1B"/>
    <w:rsid w:val="00F04925"/>
    <w:rsid w:val="00F10932"/>
    <w:rsid w:val="00F116BF"/>
    <w:rsid w:val="00F11FEE"/>
    <w:rsid w:val="00F120D3"/>
    <w:rsid w:val="00F1231E"/>
    <w:rsid w:val="00F12A25"/>
    <w:rsid w:val="00F17870"/>
    <w:rsid w:val="00F20A75"/>
    <w:rsid w:val="00F22966"/>
    <w:rsid w:val="00F23B2E"/>
    <w:rsid w:val="00F2494F"/>
    <w:rsid w:val="00F30005"/>
    <w:rsid w:val="00F302AD"/>
    <w:rsid w:val="00F3233B"/>
    <w:rsid w:val="00F32400"/>
    <w:rsid w:val="00F338DE"/>
    <w:rsid w:val="00F36E4F"/>
    <w:rsid w:val="00F4224F"/>
    <w:rsid w:val="00F42C82"/>
    <w:rsid w:val="00F442D5"/>
    <w:rsid w:val="00F44598"/>
    <w:rsid w:val="00F44C6C"/>
    <w:rsid w:val="00F45F86"/>
    <w:rsid w:val="00F46AD2"/>
    <w:rsid w:val="00F46D2C"/>
    <w:rsid w:val="00F5072C"/>
    <w:rsid w:val="00F50AE9"/>
    <w:rsid w:val="00F5116B"/>
    <w:rsid w:val="00F5200E"/>
    <w:rsid w:val="00F5214B"/>
    <w:rsid w:val="00F52A69"/>
    <w:rsid w:val="00F53A69"/>
    <w:rsid w:val="00F546C9"/>
    <w:rsid w:val="00F56DAD"/>
    <w:rsid w:val="00F62B8E"/>
    <w:rsid w:val="00F62EA6"/>
    <w:rsid w:val="00F63CA4"/>
    <w:rsid w:val="00F64887"/>
    <w:rsid w:val="00F64DC0"/>
    <w:rsid w:val="00F65ABE"/>
    <w:rsid w:val="00F67657"/>
    <w:rsid w:val="00F700AE"/>
    <w:rsid w:val="00F710C8"/>
    <w:rsid w:val="00F71A37"/>
    <w:rsid w:val="00F72627"/>
    <w:rsid w:val="00F7301B"/>
    <w:rsid w:val="00F7426F"/>
    <w:rsid w:val="00F748F8"/>
    <w:rsid w:val="00F76F87"/>
    <w:rsid w:val="00F77B01"/>
    <w:rsid w:val="00F77D95"/>
    <w:rsid w:val="00F808C3"/>
    <w:rsid w:val="00F80D5A"/>
    <w:rsid w:val="00F81754"/>
    <w:rsid w:val="00F83C17"/>
    <w:rsid w:val="00F87975"/>
    <w:rsid w:val="00F91474"/>
    <w:rsid w:val="00F922DA"/>
    <w:rsid w:val="00F951E3"/>
    <w:rsid w:val="00F96C63"/>
    <w:rsid w:val="00FA365B"/>
    <w:rsid w:val="00FA3F98"/>
    <w:rsid w:val="00FA401E"/>
    <w:rsid w:val="00FB0893"/>
    <w:rsid w:val="00FB2292"/>
    <w:rsid w:val="00FB327B"/>
    <w:rsid w:val="00FB4E36"/>
    <w:rsid w:val="00FB5275"/>
    <w:rsid w:val="00FC0A99"/>
    <w:rsid w:val="00FC14D1"/>
    <w:rsid w:val="00FC2A4D"/>
    <w:rsid w:val="00FC30B2"/>
    <w:rsid w:val="00FC3644"/>
    <w:rsid w:val="00FC3F1E"/>
    <w:rsid w:val="00FC6812"/>
    <w:rsid w:val="00FC76AC"/>
    <w:rsid w:val="00FD250E"/>
    <w:rsid w:val="00FD2B4B"/>
    <w:rsid w:val="00FD4781"/>
    <w:rsid w:val="00FD69A3"/>
    <w:rsid w:val="00FD6A9E"/>
    <w:rsid w:val="00FE339C"/>
    <w:rsid w:val="00FE3E90"/>
    <w:rsid w:val="00FE4E45"/>
    <w:rsid w:val="00FE5834"/>
    <w:rsid w:val="00FE7A63"/>
    <w:rsid w:val="00FF070F"/>
    <w:rsid w:val="00FF1BA1"/>
    <w:rsid w:val="00FF1C20"/>
    <w:rsid w:val="00FF4B93"/>
    <w:rsid w:val="00FF6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943EA9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464A"/>
    <w:pPr>
      <w:spacing w:line="260" w:lineRule="exact"/>
    </w:pPr>
    <w:rPr>
      <w:sz w:val="2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4F464A"/>
    <w:pPr>
      <w:tabs>
        <w:tab w:val="center" w:pos="4320"/>
        <w:tab w:val="right" w:pos="8640"/>
      </w:tabs>
    </w:pPr>
  </w:style>
  <w:style w:type="paragraph" w:styleId="a4">
    <w:name w:val="footer"/>
    <w:basedOn w:val="a"/>
    <w:rsid w:val="004F464A"/>
    <w:pPr>
      <w:tabs>
        <w:tab w:val="center" w:pos="4320"/>
        <w:tab w:val="right" w:pos="8640"/>
      </w:tabs>
    </w:pPr>
  </w:style>
  <w:style w:type="character" w:styleId="a5">
    <w:name w:val="Hyperlink"/>
    <w:basedOn w:val="a0"/>
    <w:rsid w:val="007A4484"/>
    <w:rPr>
      <w:color w:val="0000FF"/>
      <w:u w:val="single"/>
    </w:rPr>
  </w:style>
  <w:style w:type="paragraph" w:styleId="a6">
    <w:name w:val="Balloon Text"/>
    <w:basedOn w:val="a"/>
    <w:link w:val="a7"/>
    <w:rsid w:val="008B209E"/>
    <w:pPr>
      <w:spacing w:line="240" w:lineRule="auto"/>
    </w:pPr>
    <w:rPr>
      <w:rFonts w:ascii="ヒラギノ角ゴ ProN W3" w:eastAsia="ヒラギノ角ゴ ProN W3"/>
      <w:sz w:val="18"/>
      <w:szCs w:val="18"/>
    </w:rPr>
  </w:style>
  <w:style w:type="character" w:customStyle="1" w:styleId="a7">
    <w:name w:val="吹き出し (文字)"/>
    <w:basedOn w:val="a0"/>
    <w:link w:val="a6"/>
    <w:rsid w:val="008B209E"/>
    <w:rPr>
      <w:rFonts w:ascii="ヒラギノ角ゴ ProN W3" w:eastAsia="ヒラギノ角ゴ ProN W3"/>
      <w:sz w:val="18"/>
      <w:szCs w:val="18"/>
    </w:rPr>
  </w:style>
  <w:style w:type="character" w:styleId="a8">
    <w:name w:val="page number"/>
    <w:basedOn w:val="a0"/>
    <w:semiHidden/>
    <w:unhideWhenUsed/>
    <w:rsid w:val="00545EFA"/>
  </w:style>
  <w:style w:type="paragraph" w:styleId="a9">
    <w:name w:val="List Paragraph"/>
    <w:basedOn w:val="a"/>
    <w:uiPriority w:val="34"/>
    <w:qFormat/>
    <w:rsid w:val="00BF21FB"/>
    <w:pPr>
      <w:ind w:left="9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5880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Youichi:Documents:NUS%20&amp;%20Duke-NUS:NUS%20&#12459;&#12495;&#12441;&#12540;&#12524;&#12479;&#12540;%20&amp;%20&#12525;&#12467;&#12441;:NUS%20&#12459;&#12495;&#12441;&#12540;&#12524;&#12479;&#12540;%20(&#12486;&#12531;&#12501;&#12442;&#12524;&#12540;&#12488;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317CB10-3BF9-A64B-AFCA-0A19EC328C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Macintosh%20HD:Users:Youichi:Documents:NUS%20&amp;%20Duke-NUS:NUS%20カバーレター%20&amp;%20ロゴ:NUS%20カバーレター%20(テンプレート).dotx</Template>
  <TotalTime>1442</TotalTime>
  <Pages>1</Pages>
  <Words>39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 </vt:lpstr>
    </vt:vector>
  </TitlesOfParts>
  <Company>National University of Singapore</Company>
  <LinksUpToDate>false</LinksUpToDate>
  <CharactersWithSpaces>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Suzuki Youichi</dc:creator>
  <cp:keywords/>
  <dc:description/>
  <cp:lastModifiedBy>Youichi Suzuki</cp:lastModifiedBy>
  <cp:revision>1183</cp:revision>
  <cp:lastPrinted>2015-08-01T13:14:00Z</cp:lastPrinted>
  <dcterms:created xsi:type="dcterms:W3CDTF">2015-04-16T06:31:00Z</dcterms:created>
  <dcterms:modified xsi:type="dcterms:W3CDTF">2018-07-31T01:41:00Z</dcterms:modified>
</cp:coreProperties>
</file>